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247D9C" w14:textId="77777777" w:rsidR="007F306C" w:rsidRDefault="000F0D40" w:rsidP="000F0D40">
      <w:pPr>
        <w:pStyle w:val="Heading1"/>
      </w:pPr>
      <w:r>
        <w:t>[Course Code]: [Course Title] Topic and Assessment Plan</w:t>
      </w:r>
    </w:p>
    <w:p w14:paraId="62F38C22" w14:textId="77777777" w:rsidR="000F0D40" w:rsidRDefault="000F0D40" w:rsidP="0010642B">
      <w:pPr>
        <w:pStyle w:val="Heading2"/>
      </w:pPr>
      <w:r w:rsidRPr="000F0D40">
        <w:t>Project team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3"/>
        <w:gridCol w:w="4343"/>
      </w:tblGrid>
      <w:tr w:rsidR="000F0D40" w:rsidRPr="000F0D40" w14:paraId="00A505E6" w14:textId="77777777" w:rsidTr="000F0D40">
        <w:tc>
          <w:tcPr>
            <w:tcW w:w="4673" w:type="dxa"/>
          </w:tcPr>
          <w:p w14:paraId="3453D29D" w14:textId="77777777" w:rsidR="000F0D40" w:rsidRPr="00C46E8F" w:rsidRDefault="000F0D40" w:rsidP="00C46E8F">
            <w:r w:rsidRPr="00C46E8F">
              <w:t>Project Manager (PM)</w:t>
            </w:r>
            <w:r w:rsidRPr="00C46E8F">
              <w:tab/>
            </w:r>
          </w:p>
        </w:tc>
        <w:tc>
          <w:tcPr>
            <w:tcW w:w="4343" w:type="dxa"/>
          </w:tcPr>
          <w:p w14:paraId="0EC397D9" w14:textId="77777777" w:rsidR="000F0D40" w:rsidRPr="000F0D40" w:rsidRDefault="000F0D40" w:rsidP="009506E9"/>
        </w:tc>
      </w:tr>
      <w:tr w:rsidR="000F0D40" w:rsidRPr="000F0D40" w14:paraId="203D4B50" w14:textId="77777777" w:rsidTr="000F0D40">
        <w:tc>
          <w:tcPr>
            <w:tcW w:w="4673" w:type="dxa"/>
          </w:tcPr>
          <w:p w14:paraId="55E00685" w14:textId="77777777" w:rsidR="000F0D40" w:rsidRPr="00C46E8F" w:rsidRDefault="000F0D40" w:rsidP="00C46E8F">
            <w:r w:rsidRPr="00C46E8F">
              <w:t>Principal Learning Designer (PLD)</w:t>
            </w:r>
            <w:r w:rsidRPr="00C46E8F">
              <w:tab/>
            </w:r>
          </w:p>
        </w:tc>
        <w:tc>
          <w:tcPr>
            <w:tcW w:w="4343" w:type="dxa"/>
          </w:tcPr>
          <w:p w14:paraId="0E66FE7A" w14:textId="77777777" w:rsidR="000F0D40" w:rsidRPr="000F0D40" w:rsidRDefault="000F0D40" w:rsidP="009506E9"/>
        </w:tc>
      </w:tr>
      <w:tr w:rsidR="000F0D40" w:rsidRPr="000F0D40" w14:paraId="40C6AE56" w14:textId="77777777" w:rsidTr="000F0D40">
        <w:tc>
          <w:tcPr>
            <w:tcW w:w="4673" w:type="dxa"/>
          </w:tcPr>
          <w:p w14:paraId="6A7F105B" w14:textId="77777777" w:rsidR="000F0D40" w:rsidRPr="00C46E8F" w:rsidRDefault="000F0D40" w:rsidP="00C46E8F">
            <w:r w:rsidRPr="00C46E8F">
              <w:t>Principal Subject Matter Expert (PSME)</w:t>
            </w:r>
            <w:r w:rsidRPr="00C46E8F">
              <w:tab/>
            </w:r>
          </w:p>
        </w:tc>
        <w:tc>
          <w:tcPr>
            <w:tcW w:w="4343" w:type="dxa"/>
          </w:tcPr>
          <w:p w14:paraId="27A35A29" w14:textId="77777777" w:rsidR="000F0D40" w:rsidRPr="000F0D40" w:rsidRDefault="000F0D40" w:rsidP="009506E9"/>
        </w:tc>
      </w:tr>
      <w:tr w:rsidR="000F0D40" w:rsidRPr="000F0D40" w14:paraId="658B88C8" w14:textId="77777777" w:rsidTr="000F0D40">
        <w:tc>
          <w:tcPr>
            <w:tcW w:w="4673" w:type="dxa"/>
          </w:tcPr>
          <w:p w14:paraId="211AF21C" w14:textId="77777777" w:rsidR="000F0D40" w:rsidRPr="00C46E8F" w:rsidRDefault="000F0D40" w:rsidP="00C46E8F">
            <w:proofErr w:type="spellStart"/>
            <w:r w:rsidRPr="00C46E8F">
              <w:t>Mātauranga</w:t>
            </w:r>
            <w:proofErr w:type="spellEnd"/>
            <w:r w:rsidRPr="00C46E8F">
              <w:t xml:space="preserve"> Māori Principal Subject Matter Expert (MM-PSME)</w:t>
            </w:r>
            <w:r w:rsidRPr="00C46E8F">
              <w:tab/>
            </w:r>
          </w:p>
        </w:tc>
        <w:tc>
          <w:tcPr>
            <w:tcW w:w="4343" w:type="dxa"/>
          </w:tcPr>
          <w:p w14:paraId="21C6DFFC" w14:textId="77777777" w:rsidR="000F0D40" w:rsidRPr="000F0D40" w:rsidRDefault="000F0D40" w:rsidP="009506E9"/>
        </w:tc>
      </w:tr>
      <w:tr w:rsidR="000F0D40" w:rsidRPr="000F0D40" w14:paraId="2DE705AA" w14:textId="77777777" w:rsidTr="000F0D40">
        <w:tc>
          <w:tcPr>
            <w:tcW w:w="4673" w:type="dxa"/>
          </w:tcPr>
          <w:p w14:paraId="350B5060" w14:textId="77777777" w:rsidR="000F0D40" w:rsidRPr="00C46E8F" w:rsidRDefault="000F0D40" w:rsidP="00C46E8F">
            <w:r w:rsidRPr="00C46E8F">
              <w:t>Subject Matter Expert (SME)</w:t>
            </w:r>
            <w:r w:rsidRPr="00C46E8F">
              <w:tab/>
            </w:r>
          </w:p>
        </w:tc>
        <w:tc>
          <w:tcPr>
            <w:tcW w:w="4343" w:type="dxa"/>
          </w:tcPr>
          <w:p w14:paraId="0E17460C" w14:textId="77777777" w:rsidR="000F0D40" w:rsidRPr="000F0D40" w:rsidRDefault="000F0D40" w:rsidP="009506E9"/>
        </w:tc>
      </w:tr>
      <w:tr w:rsidR="000F0D40" w:rsidRPr="000F0D40" w14:paraId="4DACB142" w14:textId="77777777" w:rsidTr="000F0D40">
        <w:tc>
          <w:tcPr>
            <w:tcW w:w="4673" w:type="dxa"/>
          </w:tcPr>
          <w:p w14:paraId="12D1134B" w14:textId="77777777" w:rsidR="000F0D40" w:rsidRPr="00C46E8F" w:rsidRDefault="000F0D40" w:rsidP="00C46E8F">
            <w:r w:rsidRPr="00C46E8F">
              <w:t>Learning Designer (LD)</w:t>
            </w:r>
            <w:r w:rsidRPr="00C46E8F">
              <w:tab/>
            </w:r>
          </w:p>
        </w:tc>
        <w:tc>
          <w:tcPr>
            <w:tcW w:w="4343" w:type="dxa"/>
          </w:tcPr>
          <w:p w14:paraId="79DDD120" w14:textId="77777777" w:rsidR="000F0D40" w:rsidRPr="000F0D40" w:rsidRDefault="000F0D40" w:rsidP="009506E9"/>
        </w:tc>
      </w:tr>
      <w:tr w:rsidR="000F0D40" w:rsidRPr="000F0D40" w14:paraId="211FA732" w14:textId="77777777" w:rsidTr="000F0D40">
        <w:tc>
          <w:tcPr>
            <w:tcW w:w="4673" w:type="dxa"/>
          </w:tcPr>
          <w:p w14:paraId="75191BE5" w14:textId="77777777" w:rsidR="000F0D40" w:rsidRPr="00C46E8F" w:rsidRDefault="000F0D40" w:rsidP="00C46E8F">
            <w:proofErr w:type="spellStart"/>
            <w:r w:rsidRPr="00C46E8F">
              <w:t>Mātauranga</w:t>
            </w:r>
            <w:proofErr w:type="spellEnd"/>
            <w:r w:rsidRPr="00C46E8F">
              <w:t xml:space="preserve"> Māori SME</w:t>
            </w:r>
            <w:r w:rsidRPr="00C46E8F">
              <w:tab/>
            </w:r>
          </w:p>
        </w:tc>
        <w:tc>
          <w:tcPr>
            <w:tcW w:w="4343" w:type="dxa"/>
          </w:tcPr>
          <w:p w14:paraId="5F50281C" w14:textId="77777777" w:rsidR="000F0D40" w:rsidRPr="000F0D40" w:rsidRDefault="000F0D40" w:rsidP="009506E9"/>
        </w:tc>
      </w:tr>
      <w:tr w:rsidR="000F0D40" w:rsidRPr="000F0D40" w14:paraId="1636AB92" w14:textId="77777777" w:rsidTr="000F0D40">
        <w:tc>
          <w:tcPr>
            <w:tcW w:w="4673" w:type="dxa"/>
          </w:tcPr>
          <w:p w14:paraId="565DE7A7" w14:textId="77777777" w:rsidR="000F0D40" w:rsidRPr="00C46E8F" w:rsidRDefault="000F0D40" w:rsidP="00C46E8F">
            <w:r w:rsidRPr="00C46E8F">
              <w:t>Pacific Reviewer</w:t>
            </w:r>
            <w:r w:rsidRPr="00C46E8F">
              <w:tab/>
            </w:r>
          </w:p>
        </w:tc>
        <w:tc>
          <w:tcPr>
            <w:tcW w:w="4343" w:type="dxa"/>
          </w:tcPr>
          <w:p w14:paraId="6B8CDE3D" w14:textId="77777777" w:rsidR="000F0D40" w:rsidRPr="000F0D40" w:rsidRDefault="000F0D40" w:rsidP="009506E9"/>
        </w:tc>
      </w:tr>
      <w:tr w:rsidR="000F0D40" w:rsidRPr="000F0D40" w14:paraId="6E7A1414" w14:textId="77777777" w:rsidTr="000F0D40">
        <w:tc>
          <w:tcPr>
            <w:tcW w:w="4673" w:type="dxa"/>
          </w:tcPr>
          <w:p w14:paraId="4A60B89C" w14:textId="77777777" w:rsidR="000F0D40" w:rsidRPr="00C46E8F" w:rsidRDefault="000F0D40" w:rsidP="00C46E8F">
            <w:r w:rsidRPr="00C46E8F">
              <w:t>Content Reviewer</w:t>
            </w:r>
            <w:r w:rsidRPr="00C46E8F">
              <w:tab/>
            </w:r>
          </w:p>
        </w:tc>
        <w:tc>
          <w:tcPr>
            <w:tcW w:w="4343" w:type="dxa"/>
          </w:tcPr>
          <w:p w14:paraId="7B9717D4" w14:textId="77777777" w:rsidR="000F0D40" w:rsidRPr="000F0D40" w:rsidRDefault="000F0D40" w:rsidP="009506E9"/>
        </w:tc>
      </w:tr>
      <w:tr w:rsidR="000F0D40" w:rsidRPr="000F0D40" w14:paraId="6DE2259B" w14:textId="77777777" w:rsidTr="000F0D40">
        <w:tc>
          <w:tcPr>
            <w:tcW w:w="4673" w:type="dxa"/>
          </w:tcPr>
          <w:p w14:paraId="5C612B0A" w14:textId="77777777" w:rsidR="000F0D40" w:rsidRPr="00C46E8F" w:rsidRDefault="000F0D40" w:rsidP="00C46E8F">
            <w:r w:rsidRPr="00C46E8F">
              <w:t>Academic Staff Member (ASM)</w:t>
            </w:r>
            <w:r w:rsidRPr="00C46E8F">
              <w:tab/>
            </w:r>
          </w:p>
        </w:tc>
        <w:tc>
          <w:tcPr>
            <w:tcW w:w="4343" w:type="dxa"/>
          </w:tcPr>
          <w:p w14:paraId="16BD0E81" w14:textId="77777777" w:rsidR="000F0D40" w:rsidRPr="000F0D40" w:rsidRDefault="000F0D40" w:rsidP="009506E9"/>
        </w:tc>
      </w:tr>
      <w:tr w:rsidR="000F0D40" w:rsidRPr="000F0D40" w14:paraId="78EE0ED6" w14:textId="77777777" w:rsidTr="000F0D40">
        <w:tc>
          <w:tcPr>
            <w:tcW w:w="4673" w:type="dxa"/>
          </w:tcPr>
          <w:p w14:paraId="17C994BC" w14:textId="77777777" w:rsidR="000F0D40" w:rsidRPr="00C46E8F" w:rsidRDefault="000F0D40" w:rsidP="00C46E8F">
            <w:r w:rsidRPr="00C46E8F">
              <w:t>Editor</w:t>
            </w:r>
          </w:p>
        </w:tc>
        <w:tc>
          <w:tcPr>
            <w:tcW w:w="4343" w:type="dxa"/>
          </w:tcPr>
          <w:p w14:paraId="2B5BB9A7" w14:textId="77777777" w:rsidR="000F0D40" w:rsidRPr="000F0D40" w:rsidRDefault="000F0D40" w:rsidP="009506E9"/>
        </w:tc>
      </w:tr>
    </w:tbl>
    <w:p w14:paraId="5FBC1968" w14:textId="77777777" w:rsidR="000F0D40" w:rsidRDefault="000F0D40" w:rsidP="000F0D40">
      <w:pPr>
        <w:pStyle w:val="Heading2"/>
      </w:pPr>
      <w:r>
        <w:t xml:space="preserve">Relevant </w:t>
      </w:r>
      <w:r w:rsidRPr="000F0D40">
        <w:t>links</w:t>
      </w:r>
    </w:p>
    <w:p w14:paraId="4E2799C0" w14:textId="77777777" w:rsidR="000F0D40" w:rsidRDefault="000F0D40" w:rsidP="000F0D40">
      <w:pPr>
        <w:pStyle w:val="ListParagraph"/>
        <w:numPr>
          <w:ilvl w:val="0"/>
          <w:numId w:val="1"/>
        </w:numPr>
      </w:pPr>
      <w:r>
        <w:t xml:space="preserve">Programme Design and Development Plan </w:t>
      </w:r>
    </w:p>
    <w:p w14:paraId="604234F6" w14:textId="77777777" w:rsidR="000F0D40" w:rsidRDefault="000F0D40" w:rsidP="000F0D40">
      <w:pPr>
        <w:pStyle w:val="ListParagraph"/>
        <w:numPr>
          <w:ilvl w:val="0"/>
          <w:numId w:val="1"/>
        </w:numPr>
      </w:pPr>
      <w:r>
        <w:t>Quality Review Document</w:t>
      </w:r>
    </w:p>
    <w:p w14:paraId="66F6B5E1" w14:textId="77777777" w:rsidR="000F0D40" w:rsidRDefault="000F0D40" w:rsidP="000F0D40">
      <w:pPr>
        <w:pStyle w:val="ListParagraph"/>
        <w:numPr>
          <w:ilvl w:val="0"/>
          <w:numId w:val="1"/>
        </w:numPr>
      </w:pPr>
      <w:r>
        <w:t>Course descriptor</w:t>
      </w:r>
    </w:p>
    <w:p w14:paraId="21AC63E3" w14:textId="77777777" w:rsidR="000F0D40" w:rsidRDefault="000F0D40" w:rsidP="000F0D40">
      <w:pPr>
        <w:pStyle w:val="ListParagraph"/>
        <w:numPr>
          <w:ilvl w:val="0"/>
          <w:numId w:val="1"/>
        </w:numPr>
      </w:pPr>
      <w:r>
        <w:t>Time plan</w:t>
      </w:r>
    </w:p>
    <w:p w14:paraId="6D80CB90" w14:textId="77777777" w:rsidR="000F0D40" w:rsidRDefault="000F0D40" w:rsidP="000F0D40">
      <w:pPr>
        <w:pStyle w:val="ListParagraph"/>
        <w:numPr>
          <w:ilvl w:val="0"/>
          <w:numId w:val="1"/>
        </w:numPr>
      </w:pPr>
      <w:r>
        <w:t>Course map</w:t>
      </w:r>
    </w:p>
    <w:p w14:paraId="010E33D3" w14:textId="77777777" w:rsidR="000F0D40" w:rsidRDefault="000F0D40" w:rsidP="000F0D40">
      <w:pPr>
        <w:pStyle w:val="Heading2"/>
      </w:pPr>
      <w:r>
        <w:t>Initial Alignment Table</w:t>
      </w:r>
    </w:p>
    <w:p w14:paraId="7950496D" w14:textId="77777777" w:rsidR="00660DA5" w:rsidRDefault="00351440" w:rsidP="00351440">
      <w:r w:rsidRPr="00351440">
        <w:t>Instructions: Once the Initial Alignment Table (IAT) is completed, it should be copied &amp; pasted below. Label the original IAT as ‘old’. Move the IAT document to an archive folder. Any amendments to IAT should take place in this T&amp;A Plan.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50"/>
        <w:gridCol w:w="6737"/>
        <w:gridCol w:w="5155"/>
      </w:tblGrid>
      <w:tr w:rsidR="003551ED" w:rsidRPr="00660DA5" w14:paraId="107E2E8D" w14:textId="77777777" w:rsidTr="003551ED">
        <w:trPr>
          <w:trHeight w:val="300"/>
        </w:trPr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clear" w:color="auto" w:fill="E8E8E8" w:themeFill="background2"/>
            <w:vAlign w:val="center"/>
            <w:hideMark/>
          </w:tcPr>
          <w:p w14:paraId="149701E9" w14:textId="77777777" w:rsidR="00660DA5" w:rsidRPr="003551ED" w:rsidRDefault="00660DA5" w:rsidP="003551ED">
            <w:pPr>
              <w:pStyle w:val="Heading4"/>
            </w:pPr>
            <w:r w:rsidRPr="003551ED">
              <w:t>Learning Outcome &amp; GPOs </w:t>
            </w:r>
          </w:p>
        </w:tc>
        <w:tc>
          <w:tcPr>
            <w:tcW w:w="684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clear" w:color="auto" w:fill="E8E8E8" w:themeFill="background2"/>
            <w:vAlign w:val="center"/>
            <w:hideMark/>
          </w:tcPr>
          <w:p w14:paraId="7654956F" w14:textId="5DD90CA5" w:rsidR="00660DA5" w:rsidRPr="003551ED" w:rsidRDefault="00660DA5" w:rsidP="003551ED">
            <w:pPr>
              <w:pStyle w:val="Heading4"/>
            </w:pPr>
            <w:r w:rsidRPr="003551ED">
              <w:t>Assessable skills and knowledge</w:t>
            </w:r>
            <w:r w:rsidRPr="003551ED">
              <w:t xml:space="preserve"> </w:t>
            </w:r>
            <w:r w:rsidRPr="003551ED">
              <w:t>(What should be covered by assessment) </w:t>
            </w:r>
          </w:p>
        </w:tc>
        <w:tc>
          <w:tcPr>
            <w:tcW w:w="5205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clear" w:color="auto" w:fill="E8E8E8" w:themeFill="background2"/>
            <w:vAlign w:val="center"/>
            <w:hideMark/>
          </w:tcPr>
          <w:p w14:paraId="5EA8E5A1" w14:textId="5E66A995" w:rsidR="00660DA5" w:rsidRPr="003551ED" w:rsidRDefault="00660DA5" w:rsidP="003551ED">
            <w:pPr>
              <w:pStyle w:val="Heading4"/>
            </w:pPr>
            <w:r w:rsidRPr="003551ED">
              <w:t>Observable performance/Evidence of acquisition. (Description of learner evidence) </w:t>
            </w:r>
          </w:p>
        </w:tc>
      </w:tr>
    </w:tbl>
    <w:p w14:paraId="288CD5AF" w14:textId="1A5B57DD" w:rsidR="00351440" w:rsidRPr="00351440" w:rsidRDefault="00351440" w:rsidP="00351440"/>
    <w:p w14:paraId="18E6D755" w14:textId="77777777" w:rsidR="000F0D40" w:rsidRDefault="000F0D40" w:rsidP="000F0D40">
      <w:pPr>
        <w:pStyle w:val="Heading2"/>
      </w:pPr>
      <w:r>
        <w:t>Summative assessment plan</w:t>
      </w:r>
    </w:p>
    <w:tbl>
      <w:tblPr>
        <w:tblW w:w="1394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63"/>
        <w:gridCol w:w="4079"/>
        <w:gridCol w:w="1440"/>
        <w:gridCol w:w="4860"/>
      </w:tblGrid>
      <w:tr w:rsidR="00E97FEB" w:rsidRPr="00FE48D1" w14:paraId="52853F96" w14:textId="3939E191" w:rsidTr="00E97FEB">
        <w:trPr>
          <w:trHeight w:val="318"/>
        </w:trPr>
        <w:tc>
          <w:tcPr>
            <w:tcW w:w="3563" w:type="dxa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D9D9D9"/>
            <w:hideMark/>
          </w:tcPr>
          <w:p w14:paraId="33EC49AA" w14:textId="7ABDDA85" w:rsidR="00E97FEB" w:rsidRDefault="00E97FEB" w:rsidP="00E97FEB">
            <w:pPr>
              <w:pStyle w:val="Heading4"/>
              <w:rPr>
                <w:rFonts w:eastAsia="Times New Roman"/>
                <w:lang w:eastAsia="en-NZ"/>
              </w:rPr>
            </w:pPr>
            <w:r w:rsidRPr="00FE48D1">
              <w:rPr>
                <w:rFonts w:eastAsia="Times New Roman"/>
                <w:lang w:eastAsia="en-NZ"/>
              </w:rPr>
              <w:t>Assessment Activity </w:t>
            </w:r>
          </w:p>
          <w:p w14:paraId="462CD65C" w14:textId="77777777" w:rsidR="00E97FEB" w:rsidRPr="00FE48D1" w:rsidRDefault="00E97FEB" w:rsidP="00E97FEB">
            <w:pPr>
              <w:pStyle w:val="Heading4"/>
              <w:rPr>
                <w:rFonts w:ascii="Segoe UI" w:eastAsia="Times New Roman" w:hAnsi="Segoe UI" w:cs="Segoe UI"/>
                <w:sz w:val="18"/>
                <w:szCs w:val="18"/>
                <w:lang w:eastAsia="en-NZ"/>
              </w:rPr>
            </w:pPr>
          </w:p>
        </w:tc>
        <w:tc>
          <w:tcPr>
            <w:tcW w:w="4079" w:type="dxa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D9D9D9"/>
            <w:hideMark/>
          </w:tcPr>
          <w:p w14:paraId="4128635C" w14:textId="77777777" w:rsidR="00E97FEB" w:rsidRPr="00FE48D1" w:rsidRDefault="00E97FEB" w:rsidP="00E97FEB">
            <w:pPr>
              <w:pStyle w:val="Heading4"/>
              <w:rPr>
                <w:rFonts w:ascii="Segoe UI" w:eastAsia="Times New Roman" w:hAnsi="Segoe UI" w:cs="Segoe UI"/>
                <w:sz w:val="18"/>
                <w:szCs w:val="18"/>
                <w:lang w:eastAsia="en-NZ"/>
              </w:rPr>
            </w:pPr>
            <w:r w:rsidRPr="00FE48D1">
              <w:rPr>
                <w:rFonts w:eastAsia="Times New Roman"/>
                <w:lang w:eastAsia="en-NZ"/>
              </w:rPr>
              <w:t>Corresponding to Learning Outcomes  </w:t>
            </w:r>
          </w:p>
        </w:tc>
        <w:tc>
          <w:tcPr>
            <w:tcW w:w="1440" w:type="dxa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D9D9D9"/>
            <w:hideMark/>
          </w:tcPr>
          <w:p w14:paraId="3E07F66B" w14:textId="650A188E" w:rsidR="00E97FEB" w:rsidRPr="00FE48D1" w:rsidRDefault="00E97FEB" w:rsidP="00E97FEB">
            <w:pPr>
              <w:pStyle w:val="Heading4"/>
              <w:rPr>
                <w:rFonts w:ascii="Segoe UI" w:eastAsia="Times New Roman" w:hAnsi="Segoe UI" w:cs="Segoe UI"/>
                <w:sz w:val="18"/>
                <w:szCs w:val="18"/>
                <w:lang w:eastAsia="en-NZ"/>
              </w:rPr>
            </w:pPr>
            <w:r w:rsidRPr="00FE48D1">
              <w:rPr>
                <w:rFonts w:eastAsia="Times New Roman"/>
                <w:lang w:eastAsia="en-NZ"/>
              </w:rPr>
              <w:t>Weighting </w:t>
            </w:r>
          </w:p>
        </w:tc>
        <w:tc>
          <w:tcPr>
            <w:tcW w:w="4860" w:type="dxa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D9D9D9"/>
          </w:tcPr>
          <w:p w14:paraId="7C8F4526" w14:textId="5DF1A040" w:rsidR="00E97FEB" w:rsidRPr="00FE48D1" w:rsidRDefault="00E97FEB" w:rsidP="00E97FEB">
            <w:pPr>
              <w:pStyle w:val="Heading4"/>
              <w:rPr>
                <w:rFonts w:eastAsia="Times New Roman"/>
                <w:lang w:eastAsia="en-NZ"/>
              </w:rPr>
            </w:pPr>
            <w:r>
              <w:rPr>
                <w:rFonts w:eastAsia="Times New Roman"/>
                <w:lang w:eastAsia="en-NZ"/>
              </w:rPr>
              <w:t>Delivery week</w:t>
            </w:r>
          </w:p>
        </w:tc>
      </w:tr>
      <w:tr w:rsidR="00E97FEB" w:rsidRPr="00FE48D1" w14:paraId="3A7ABEC0" w14:textId="7C482197" w:rsidTr="00E97FEB">
        <w:trPr>
          <w:trHeight w:val="165"/>
        </w:trPr>
        <w:tc>
          <w:tcPr>
            <w:tcW w:w="3563" w:type="dxa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auto"/>
            <w:hideMark/>
          </w:tcPr>
          <w:p w14:paraId="5CE539BA" w14:textId="77777777" w:rsidR="00E97FEB" w:rsidRPr="00FE48D1" w:rsidRDefault="00E97FEB" w:rsidP="00FE48D1">
            <w:pPr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NZ"/>
                <w14:ligatures w14:val="none"/>
              </w:rPr>
            </w:pPr>
            <w:r w:rsidRPr="00FE48D1">
              <w:rPr>
                <w:rFonts w:ascii="Arial" w:eastAsia="Times New Roman" w:hAnsi="Arial" w:cs="Arial"/>
                <w:kern w:val="0"/>
                <w:sz w:val="20"/>
                <w:szCs w:val="20"/>
                <w:lang w:eastAsia="en-NZ"/>
                <w14:ligatures w14:val="none"/>
              </w:rPr>
              <w:t> </w:t>
            </w:r>
          </w:p>
        </w:tc>
        <w:tc>
          <w:tcPr>
            <w:tcW w:w="4079" w:type="dxa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auto"/>
            <w:hideMark/>
          </w:tcPr>
          <w:p w14:paraId="60E48569" w14:textId="77777777" w:rsidR="00E97FEB" w:rsidRPr="00FE48D1" w:rsidRDefault="00E97FEB" w:rsidP="00FE48D1">
            <w:pPr>
              <w:textAlignment w:val="baseline"/>
              <w:rPr>
                <w:rFonts w:ascii="Segoe UI" w:eastAsia="Times New Roman" w:hAnsi="Segoe UI" w:cs="Segoe UI"/>
                <w:color w:val="000000"/>
                <w:kern w:val="0"/>
                <w:sz w:val="18"/>
                <w:szCs w:val="18"/>
                <w:lang w:eastAsia="en-NZ"/>
                <w14:ligatures w14:val="none"/>
              </w:rPr>
            </w:pPr>
            <w:r w:rsidRPr="00FE48D1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NZ"/>
                <w14:ligatures w14:val="none"/>
              </w:rPr>
              <w:t> </w:t>
            </w:r>
          </w:p>
        </w:tc>
        <w:tc>
          <w:tcPr>
            <w:tcW w:w="1440" w:type="dxa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auto"/>
            <w:vAlign w:val="center"/>
            <w:hideMark/>
          </w:tcPr>
          <w:p w14:paraId="39DEFC1D" w14:textId="77777777" w:rsidR="00E97FEB" w:rsidRPr="00FE48D1" w:rsidRDefault="00E97FEB" w:rsidP="00FE48D1">
            <w:pPr>
              <w:textAlignment w:val="baseline"/>
              <w:rPr>
                <w:rFonts w:ascii="Segoe UI" w:eastAsia="Times New Roman" w:hAnsi="Segoe UI" w:cs="Segoe UI"/>
                <w:color w:val="000000"/>
                <w:kern w:val="0"/>
                <w:sz w:val="18"/>
                <w:szCs w:val="18"/>
                <w:lang w:eastAsia="en-NZ"/>
                <w14:ligatures w14:val="none"/>
              </w:rPr>
            </w:pPr>
            <w:r w:rsidRPr="00FE48D1">
              <w:rPr>
                <w:rFonts w:ascii="Verdana" w:eastAsia="Times New Roman" w:hAnsi="Verdana" w:cs="Segoe UI"/>
                <w:color w:val="000000"/>
                <w:kern w:val="0"/>
                <w:sz w:val="20"/>
                <w:szCs w:val="20"/>
                <w:lang w:eastAsia="en-NZ"/>
                <w14:ligatures w14:val="none"/>
              </w:rPr>
              <w:t> </w:t>
            </w:r>
          </w:p>
        </w:tc>
        <w:tc>
          <w:tcPr>
            <w:tcW w:w="4860" w:type="dxa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</w:tcPr>
          <w:p w14:paraId="763D9178" w14:textId="77777777" w:rsidR="00E97FEB" w:rsidRPr="00FE48D1" w:rsidRDefault="00E97FEB" w:rsidP="00FE48D1">
            <w:pPr>
              <w:textAlignment w:val="baseline"/>
              <w:rPr>
                <w:rFonts w:ascii="Verdana" w:eastAsia="Times New Roman" w:hAnsi="Verdana" w:cs="Segoe UI"/>
                <w:color w:val="000000"/>
                <w:kern w:val="0"/>
                <w:sz w:val="20"/>
                <w:szCs w:val="20"/>
                <w:lang w:eastAsia="en-NZ"/>
                <w14:ligatures w14:val="none"/>
              </w:rPr>
            </w:pPr>
          </w:p>
        </w:tc>
      </w:tr>
      <w:tr w:rsidR="00E97FEB" w:rsidRPr="00FE48D1" w14:paraId="5E468FFE" w14:textId="076EB198" w:rsidTr="00E97FEB">
        <w:trPr>
          <w:trHeight w:val="165"/>
        </w:trPr>
        <w:tc>
          <w:tcPr>
            <w:tcW w:w="3563" w:type="dxa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auto"/>
            <w:hideMark/>
          </w:tcPr>
          <w:p w14:paraId="11F499E7" w14:textId="77777777" w:rsidR="00E97FEB" w:rsidRPr="00FE48D1" w:rsidRDefault="00E97FEB" w:rsidP="00FE48D1">
            <w:pPr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NZ"/>
                <w14:ligatures w14:val="none"/>
              </w:rPr>
            </w:pPr>
            <w:r w:rsidRPr="00FE48D1">
              <w:rPr>
                <w:rFonts w:ascii="Arial" w:eastAsia="Times New Roman" w:hAnsi="Arial" w:cs="Arial"/>
                <w:kern w:val="0"/>
                <w:sz w:val="20"/>
                <w:szCs w:val="20"/>
                <w:lang w:eastAsia="en-NZ"/>
                <w14:ligatures w14:val="none"/>
              </w:rPr>
              <w:t> </w:t>
            </w:r>
          </w:p>
        </w:tc>
        <w:tc>
          <w:tcPr>
            <w:tcW w:w="4079" w:type="dxa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auto"/>
            <w:hideMark/>
          </w:tcPr>
          <w:p w14:paraId="6FC0F7B3" w14:textId="77777777" w:rsidR="00E97FEB" w:rsidRPr="00FE48D1" w:rsidRDefault="00E97FEB" w:rsidP="00FE48D1">
            <w:pPr>
              <w:textAlignment w:val="baseline"/>
              <w:rPr>
                <w:rFonts w:ascii="Segoe UI" w:eastAsia="Times New Roman" w:hAnsi="Segoe UI" w:cs="Segoe UI"/>
                <w:color w:val="000000"/>
                <w:kern w:val="0"/>
                <w:sz w:val="18"/>
                <w:szCs w:val="18"/>
                <w:lang w:eastAsia="en-NZ"/>
                <w14:ligatures w14:val="none"/>
              </w:rPr>
            </w:pPr>
            <w:r w:rsidRPr="00FE48D1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NZ"/>
                <w14:ligatures w14:val="none"/>
              </w:rPr>
              <w:t> </w:t>
            </w:r>
          </w:p>
        </w:tc>
        <w:tc>
          <w:tcPr>
            <w:tcW w:w="1440" w:type="dxa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auto"/>
            <w:vAlign w:val="center"/>
            <w:hideMark/>
          </w:tcPr>
          <w:p w14:paraId="58EB847D" w14:textId="77777777" w:rsidR="00E97FEB" w:rsidRPr="00FE48D1" w:rsidRDefault="00E97FEB" w:rsidP="00FE48D1">
            <w:pPr>
              <w:textAlignment w:val="baseline"/>
              <w:rPr>
                <w:rFonts w:ascii="Segoe UI" w:eastAsia="Times New Roman" w:hAnsi="Segoe UI" w:cs="Segoe UI"/>
                <w:color w:val="000000"/>
                <w:kern w:val="0"/>
                <w:sz w:val="18"/>
                <w:szCs w:val="18"/>
                <w:lang w:eastAsia="en-NZ"/>
                <w14:ligatures w14:val="none"/>
              </w:rPr>
            </w:pPr>
            <w:r w:rsidRPr="00FE48D1">
              <w:rPr>
                <w:rFonts w:ascii="Verdana" w:eastAsia="Times New Roman" w:hAnsi="Verdana" w:cs="Segoe UI"/>
                <w:color w:val="000000"/>
                <w:kern w:val="0"/>
                <w:sz w:val="20"/>
                <w:szCs w:val="20"/>
                <w:lang w:eastAsia="en-NZ"/>
                <w14:ligatures w14:val="none"/>
              </w:rPr>
              <w:t> </w:t>
            </w:r>
          </w:p>
        </w:tc>
        <w:tc>
          <w:tcPr>
            <w:tcW w:w="4860" w:type="dxa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</w:tcPr>
          <w:p w14:paraId="3C9FC60C" w14:textId="77777777" w:rsidR="00E97FEB" w:rsidRPr="00FE48D1" w:rsidRDefault="00E97FEB" w:rsidP="00FE48D1">
            <w:pPr>
              <w:textAlignment w:val="baseline"/>
              <w:rPr>
                <w:rFonts w:ascii="Verdana" w:eastAsia="Times New Roman" w:hAnsi="Verdana" w:cs="Segoe UI"/>
                <w:color w:val="000000"/>
                <w:kern w:val="0"/>
                <w:sz w:val="20"/>
                <w:szCs w:val="20"/>
                <w:lang w:eastAsia="en-NZ"/>
                <w14:ligatures w14:val="none"/>
              </w:rPr>
            </w:pPr>
          </w:p>
        </w:tc>
      </w:tr>
      <w:tr w:rsidR="00E97FEB" w:rsidRPr="00FE48D1" w14:paraId="15AED329" w14:textId="00764D9F" w:rsidTr="00E97FEB">
        <w:trPr>
          <w:trHeight w:val="165"/>
        </w:trPr>
        <w:tc>
          <w:tcPr>
            <w:tcW w:w="3563" w:type="dxa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auto"/>
            <w:hideMark/>
          </w:tcPr>
          <w:p w14:paraId="540EE248" w14:textId="77777777" w:rsidR="00E97FEB" w:rsidRPr="00FE48D1" w:rsidRDefault="00E97FEB" w:rsidP="00FE48D1">
            <w:pPr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NZ"/>
                <w14:ligatures w14:val="none"/>
              </w:rPr>
            </w:pPr>
            <w:r w:rsidRPr="00FE48D1">
              <w:rPr>
                <w:rFonts w:ascii="Arial" w:eastAsia="Times New Roman" w:hAnsi="Arial" w:cs="Arial"/>
                <w:kern w:val="0"/>
                <w:sz w:val="20"/>
                <w:szCs w:val="20"/>
                <w:lang w:eastAsia="en-NZ"/>
                <w14:ligatures w14:val="none"/>
              </w:rPr>
              <w:t> </w:t>
            </w:r>
          </w:p>
        </w:tc>
        <w:tc>
          <w:tcPr>
            <w:tcW w:w="4079" w:type="dxa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auto"/>
            <w:hideMark/>
          </w:tcPr>
          <w:p w14:paraId="5A0BCA48" w14:textId="77777777" w:rsidR="00E97FEB" w:rsidRPr="00FE48D1" w:rsidRDefault="00E97FEB" w:rsidP="00FE48D1">
            <w:pPr>
              <w:textAlignment w:val="baseline"/>
              <w:rPr>
                <w:rFonts w:ascii="Segoe UI" w:eastAsia="Times New Roman" w:hAnsi="Segoe UI" w:cs="Segoe UI"/>
                <w:color w:val="000000"/>
                <w:kern w:val="0"/>
                <w:sz w:val="18"/>
                <w:szCs w:val="18"/>
                <w:lang w:eastAsia="en-NZ"/>
                <w14:ligatures w14:val="none"/>
              </w:rPr>
            </w:pPr>
            <w:r w:rsidRPr="00FE48D1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NZ"/>
                <w14:ligatures w14:val="none"/>
              </w:rPr>
              <w:t> </w:t>
            </w:r>
          </w:p>
        </w:tc>
        <w:tc>
          <w:tcPr>
            <w:tcW w:w="1440" w:type="dxa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auto"/>
            <w:vAlign w:val="center"/>
            <w:hideMark/>
          </w:tcPr>
          <w:p w14:paraId="115C1C1A" w14:textId="77777777" w:rsidR="00E97FEB" w:rsidRPr="00FE48D1" w:rsidRDefault="00E97FEB" w:rsidP="00FE48D1">
            <w:pPr>
              <w:textAlignment w:val="baseline"/>
              <w:rPr>
                <w:rFonts w:ascii="Segoe UI" w:eastAsia="Times New Roman" w:hAnsi="Segoe UI" w:cs="Segoe UI"/>
                <w:color w:val="000000"/>
                <w:kern w:val="0"/>
                <w:sz w:val="18"/>
                <w:szCs w:val="18"/>
                <w:lang w:eastAsia="en-NZ"/>
                <w14:ligatures w14:val="none"/>
              </w:rPr>
            </w:pPr>
            <w:r w:rsidRPr="00FE48D1">
              <w:rPr>
                <w:rFonts w:ascii="Verdana" w:eastAsia="Times New Roman" w:hAnsi="Verdana" w:cs="Segoe UI"/>
                <w:color w:val="000000"/>
                <w:kern w:val="0"/>
                <w:sz w:val="20"/>
                <w:szCs w:val="20"/>
                <w:lang w:eastAsia="en-NZ"/>
                <w14:ligatures w14:val="none"/>
              </w:rPr>
              <w:t> </w:t>
            </w:r>
          </w:p>
        </w:tc>
        <w:tc>
          <w:tcPr>
            <w:tcW w:w="4860" w:type="dxa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</w:tcPr>
          <w:p w14:paraId="558C72E6" w14:textId="77777777" w:rsidR="00E97FEB" w:rsidRPr="00FE48D1" w:rsidRDefault="00E97FEB" w:rsidP="00FE48D1">
            <w:pPr>
              <w:textAlignment w:val="baseline"/>
              <w:rPr>
                <w:rFonts w:ascii="Verdana" w:eastAsia="Times New Roman" w:hAnsi="Verdana" w:cs="Segoe UI"/>
                <w:color w:val="000000"/>
                <w:kern w:val="0"/>
                <w:sz w:val="20"/>
                <w:szCs w:val="20"/>
                <w:lang w:eastAsia="en-NZ"/>
                <w14:ligatures w14:val="none"/>
              </w:rPr>
            </w:pPr>
          </w:p>
        </w:tc>
      </w:tr>
      <w:tr w:rsidR="00E97FEB" w:rsidRPr="00FE48D1" w14:paraId="4420BF5A" w14:textId="0B0A6CEA" w:rsidTr="00E97FEB">
        <w:trPr>
          <w:trHeight w:val="165"/>
        </w:trPr>
        <w:tc>
          <w:tcPr>
            <w:tcW w:w="3563" w:type="dxa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auto"/>
            <w:hideMark/>
          </w:tcPr>
          <w:p w14:paraId="6EE78AD5" w14:textId="77777777" w:rsidR="00E97FEB" w:rsidRPr="00FE48D1" w:rsidRDefault="00E97FEB" w:rsidP="00FE48D1">
            <w:pPr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NZ"/>
                <w14:ligatures w14:val="none"/>
              </w:rPr>
            </w:pPr>
            <w:r w:rsidRPr="00FE48D1">
              <w:rPr>
                <w:rFonts w:ascii="Arial" w:eastAsia="Times New Roman" w:hAnsi="Arial" w:cs="Arial"/>
                <w:kern w:val="0"/>
                <w:sz w:val="20"/>
                <w:szCs w:val="20"/>
                <w:lang w:eastAsia="en-NZ"/>
                <w14:ligatures w14:val="none"/>
              </w:rPr>
              <w:t> </w:t>
            </w:r>
          </w:p>
        </w:tc>
        <w:tc>
          <w:tcPr>
            <w:tcW w:w="4079" w:type="dxa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auto"/>
            <w:hideMark/>
          </w:tcPr>
          <w:p w14:paraId="43C5FD66" w14:textId="77777777" w:rsidR="00E97FEB" w:rsidRPr="00FE48D1" w:rsidRDefault="00E97FEB" w:rsidP="00FE48D1">
            <w:pPr>
              <w:textAlignment w:val="baseline"/>
              <w:rPr>
                <w:rFonts w:ascii="Segoe UI" w:eastAsia="Times New Roman" w:hAnsi="Segoe UI" w:cs="Segoe UI"/>
                <w:color w:val="000000"/>
                <w:kern w:val="0"/>
                <w:sz w:val="18"/>
                <w:szCs w:val="18"/>
                <w:lang w:eastAsia="en-NZ"/>
                <w14:ligatures w14:val="none"/>
              </w:rPr>
            </w:pPr>
            <w:r w:rsidRPr="00FE48D1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NZ"/>
                <w14:ligatures w14:val="none"/>
              </w:rPr>
              <w:t> </w:t>
            </w:r>
          </w:p>
        </w:tc>
        <w:tc>
          <w:tcPr>
            <w:tcW w:w="1440" w:type="dxa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auto"/>
            <w:vAlign w:val="center"/>
            <w:hideMark/>
          </w:tcPr>
          <w:p w14:paraId="1D96FAD0" w14:textId="77777777" w:rsidR="00E97FEB" w:rsidRPr="00FE48D1" w:rsidRDefault="00E97FEB" w:rsidP="00FE48D1">
            <w:pPr>
              <w:textAlignment w:val="baseline"/>
              <w:rPr>
                <w:rFonts w:ascii="Segoe UI" w:eastAsia="Times New Roman" w:hAnsi="Segoe UI" w:cs="Segoe UI"/>
                <w:color w:val="000000"/>
                <w:kern w:val="0"/>
                <w:sz w:val="18"/>
                <w:szCs w:val="18"/>
                <w:lang w:eastAsia="en-NZ"/>
                <w14:ligatures w14:val="none"/>
              </w:rPr>
            </w:pPr>
            <w:r w:rsidRPr="00FE48D1">
              <w:rPr>
                <w:rFonts w:ascii="Verdana" w:eastAsia="Times New Roman" w:hAnsi="Verdana" w:cs="Segoe UI"/>
                <w:color w:val="000000"/>
                <w:kern w:val="0"/>
                <w:sz w:val="20"/>
                <w:szCs w:val="20"/>
                <w:lang w:eastAsia="en-NZ"/>
                <w14:ligatures w14:val="none"/>
              </w:rPr>
              <w:t> </w:t>
            </w:r>
          </w:p>
        </w:tc>
        <w:tc>
          <w:tcPr>
            <w:tcW w:w="4860" w:type="dxa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</w:tcPr>
          <w:p w14:paraId="2A01152A" w14:textId="77777777" w:rsidR="00E97FEB" w:rsidRPr="00FE48D1" w:rsidRDefault="00E97FEB" w:rsidP="00FE48D1">
            <w:pPr>
              <w:textAlignment w:val="baseline"/>
              <w:rPr>
                <w:rFonts w:ascii="Verdana" w:eastAsia="Times New Roman" w:hAnsi="Verdana" w:cs="Segoe UI"/>
                <w:color w:val="000000"/>
                <w:kern w:val="0"/>
                <w:sz w:val="20"/>
                <w:szCs w:val="20"/>
                <w:lang w:eastAsia="en-NZ"/>
                <w14:ligatures w14:val="none"/>
              </w:rPr>
            </w:pPr>
          </w:p>
        </w:tc>
      </w:tr>
    </w:tbl>
    <w:p w14:paraId="64DA539E" w14:textId="77777777" w:rsidR="00766F03" w:rsidRDefault="006D68AF" w:rsidP="00910511">
      <w:pPr>
        <w:pStyle w:val="Heading2"/>
        <w:rPr>
          <w:rStyle w:val="normaltextrun"/>
        </w:rPr>
      </w:pPr>
      <w:r w:rsidRPr="00910511">
        <w:rPr>
          <w:rStyle w:val="normaltextrun"/>
        </w:rPr>
        <w:t>Course map and summative assessment plan sign-off</w:t>
      </w:r>
    </w:p>
    <w:p w14:paraId="1E02E69E" w14:textId="20E700B8" w:rsidR="00766F03" w:rsidRPr="00766F03" w:rsidRDefault="00766F03" w:rsidP="005F4177">
      <w:pPr>
        <w:rPr>
          <w:rFonts w:ascii="Segoe UI" w:hAnsi="Segoe UI" w:cs="Segoe UI"/>
          <w:sz w:val="18"/>
          <w:szCs w:val="18"/>
          <w:lang w:eastAsia="en-NZ"/>
        </w:rPr>
      </w:pPr>
      <w:r w:rsidRPr="00766F03">
        <w:rPr>
          <w:lang w:val="en-AU" w:eastAsia="en-NZ"/>
        </w:rPr>
        <w:t>Each person required to sign-off should indicate they are satisfied with the planned changes by adding their name in the register below. For sign-off on the course map and summative assessment plan only the course map and the ‘summative assessment plan’ section of this T&amp;A plan.</w:t>
      </w:r>
      <w:r w:rsidRPr="00766F03">
        <w:rPr>
          <w:lang w:eastAsia="en-NZ"/>
        </w:rPr>
        <w:t> </w:t>
      </w:r>
      <w:r w:rsidRPr="00766F03">
        <w:rPr>
          <w:rFonts w:ascii="Times New Roman" w:eastAsia="Times New Roman" w:hAnsi="Times New Roman" w:cs="Times New Roman"/>
          <w:kern w:val="0"/>
          <w:sz w:val="19"/>
          <w:szCs w:val="19"/>
          <w:lang w:eastAsia="en-NZ"/>
          <w14:ligatures w14:val="none"/>
        </w:rPr>
        <w:t> </w:t>
      </w:r>
    </w:p>
    <w:p w14:paraId="4B157FD0" w14:textId="1F3697F9" w:rsidR="00766F03" w:rsidRPr="00766F03" w:rsidRDefault="00766F03" w:rsidP="00766F03">
      <w:pPr>
        <w:pStyle w:val="Heading3"/>
        <w:rPr>
          <w:rFonts w:ascii="Segoe UI" w:eastAsia="Times New Roman" w:hAnsi="Segoe UI" w:cs="Segoe UI"/>
          <w:sz w:val="18"/>
          <w:szCs w:val="18"/>
          <w:lang w:eastAsia="en-NZ"/>
        </w:rPr>
      </w:pPr>
      <w:r w:rsidRPr="00766F03">
        <w:rPr>
          <w:rFonts w:eastAsia="Times New Roman"/>
          <w:lang w:eastAsia="en-NZ"/>
        </w:rPr>
        <w:t> </w:t>
      </w:r>
      <w:r w:rsidR="00FE4E04">
        <w:rPr>
          <w:rFonts w:eastAsia="Times New Roman"/>
          <w:lang w:eastAsia="en-NZ"/>
        </w:rPr>
        <w:t xml:space="preserve">ASM </w:t>
      </w:r>
      <w:r>
        <w:rPr>
          <w:rFonts w:eastAsia="Times New Roman"/>
          <w:lang w:eastAsia="en-NZ"/>
        </w:rPr>
        <w:t>Quality review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40"/>
        <w:gridCol w:w="1650"/>
        <w:gridCol w:w="8730"/>
      </w:tblGrid>
      <w:tr w:rsidR="00766F03" w:rsidRPr="00766F03" w14:paraId="417D7A7B" w14:textId="77777777" w:rsidTr="00766F03">
        <w:trPr>
          <w:trHeight w:val="300"/>
        </w:trPr>
        <w:tc>
          <w:tcPr>
            <w:tcW w:w="3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  <w:hideMark/>
          </w:tcPr>
          <w:p w14:paraId="12D522DC" w14:textId="77777777" w:rsidR="00766F03" w:rsidRPr="00766F03" w:rsidRDefault="00766F03" w:rsidP="00766F03">
            <w:pPr>
              <w:pStyle w:val="Heading4"/>
              <w:rPr>
                <w:rFonts w:eastAsia="Times New Roman"/>
                <w:lang w:eastAsia="en-NZ"/>
              </w:rPr>
            </w:pPr>
            <w:r w:rsidRPr="00766F03">
              <w:rPr>
                <w:rFonts w:eastAsia="Times New Roman"/>
                <w:lang w:val="en-AU" w:eastAsia="en-NZ"/>
              </w:rPr>
              <w:t>Criteria (ASM to complete)</w:t>
            </w:r>
            <w:r w:rsidRPr="00766F03">
              <w:rPr>
                <w:rFonts w:eastAsia="Times New Roman"/>
                <w:lang w:eastAsia="en-NZ"/>
              </w:rPr>
              <w:t> </w:t>
            </w:r>
          </w:p>
        </w:tc>
        <w:tc>
          <w:tcPr>
            <w:tcW w:w="1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  <w:hideMark/>
          </w:tcPr>
          <w:p w14:paraId="4583B4D6" w14:textId="7475C8D4" w:rsidR="00766F03" w:rsidRPr="00766F03" w:rsidRDefault="00766F03" w:rsidP="00766F03">
            <w:pPr>
              <w:pStyle w:val="Heading4"/>
              <w:rPr>
                <w:rFonts w:eastAsia="Times New Roman"/>
                <w:lang w:eastAsia="en-NZ"/>
              </w:rPr>
            </w:pPr>
            <w:r w:rsidRPr="00766F03">
              <w:rPr>
                <w:rFonts w:eastAsia="Times New Roman"/>
                <w:lang w:val="en-AU" w:eastAsia="en-NZ"/>
              </w:rPr>
              <w:t>Yes/No</w:t>
            </w:r>
          </w:p>
        </w:tc>
        <w:tc>
          <w:tcPr>
            <w:tcW w:w="8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  <w:hideMark/>
          </w:tcPr>
          <w:p w14:paraId="68BD4E9B" w14:textId="77777777" w:rsidR="00766F03" w:rsidRPr="00766F03" w:rsidRDefault="00766F03" w:rsidP="00766F03">
            <w:pPr>
              <w:pStyle w:val="Heading4"/>
              <w:rPr>
                <w:rFonts w:eastAsia="Times New Roman"/>
                <w:lang w:eastAsia="en-NZ"/>
              </w:rPr>
            </w:pPr>
            <w:r w:rsidRPr="00766F03">
              <w:rPr>
                <w:rFonts w:eastAsia="Times New Roman"/>
                <w:lang w:val="en-AU" w:eastAsia="en-NZ"/>
              </w:rPr>
              <w:t>ASM Comments:</w:t>
            </w:r>
            <w:r w:rsidRPr="00766F03">
              <w:rPr>
                <w:rFonts w:eastAsia="Times New Roman"/>
                <w:lang w:eastAsia="en-NZ"/>
              </w:rPr>
              <w:t> </w:t>
            </w:r>
          </w:p>
        </w:tc>
      </w:tr>
      <w:tr w:rsidR="00766F03" w:rsidRPr="00766F03" w14:paraId="1A24A82A" w14:textId="77777777" w:rsidTr="00766F03">
        <w:trPr>
          <w:trHeight w:val="300"/>
        </w:trPr>
        <w:tc>
          <w:tcPr>
            <w:tcW w:w="3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5D0A94A" w14:textId="77777777" w:rsidR="00766F03" w:rsidRPr="00936B91" w:rsidRDefault="00766F03" w:rsidP="00936B91">
            <w:r w:rsidRPr="00936B91">
              <w:t>Assessment plan aligns to learning outcomes and are weighted and timed correctly. </w:t>
            </w:r>
          </w:p>
        </w:tc>
        <w:tc>
          <w:tcPr>
            <w:tcW w:w="1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0FB1EE0" w14:textId="77777777" w:rsidR="00766F03" w:rsidRPr="00936B91" w:rsidRDefault="00766F03" w:rsidP="00936B91">
            <w:r w:rsidRPr="00936B91">
              <w:t> </w:t>
            </w:r>
          </w:p>
        </w:tc>
        <w:tc>
          <w:tcPr>
            <w:tcW w:w="8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CDC4A8C" w14:textId="77777777" w:rsidR="00766F03" w:rsidRPr="00936B91" w:rsidRDefault="00766F03" w:rsidP="00936B91">
            <w:r w:rsidRPr="00936B91">
              <w:t> </w:t>
            </w:r>
          </w:p>
        </w:tc>
      </w:tr>
      <w:tr w:rsidR="00766F03" w:rsidRPr="00766F03" w14:paraId="2FCC4640" w14:textId="77777777" w:rsidTr="00766F03">
        <w:trPr>
          <w:trHeight w:val="300"/>
        </w:trPr>
        <w:tc>
          <w:tcPr>
            <w:tcW w:w="3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B541BCB" w14:textId="77777777" w:rsidR="00766F03" w:rsidRPr="00936B91" w:rsidRDefault="00766F03" w:rsidP="00936B91">
            <w:r w:rsidRPr="00936B91">
              <w:t>Course learning objectives are clearly articulated for each topic. </w:t>
            </w:r>
          </w:p>
        </w:tc>
        <w:tc>
          <w:tcPr>
            <w:tcW w:w="1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4BAE7A1" w14:textId="77777777" w:rsidR="00766F03" w:rsidRPr="00936B91" w:rsidRDefault="00766F03" w:rsidP="00936B91">
            <w:r w:rsidRPr="00936B91">
              <w:t> </w:t>
            </w:r>
          </w:p>
        </w:tc>
        <w:tc>
          <w:tcPr>
            <w:tcW w:w="8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154DDC4" w14:textId="77777777" w:rsidR="00766F03" w:rsidRPr="00936B91" w:rsidRDefault="00766F03" w:rsidP="00936B91">
            <w:r w:rsidRPr="00936B91">
              <w:t>  </w:t>
            </w:r>
          </w:p>
        </w:tc>
      </w:tr>
      <w:tr w:rsidR="00766F03" w:rsidRPr="00766F03" w14:paraId="33577C5F" w14:textId="77777777" w:rsidTr="00766F03">
        <w:trPr>
          <w:trHeight w:val="300"/>
        </w:trPr>
        <w:tc>
          <w:tcPr>
            <w:tcW w:w="3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AAFD8DF" w14:textId="77777777" w:rsidR="00766F03" w:rsidRPr="00936B91" w:rsidRDefault="00766F03" w:rsidP="00936B91">
            <w:r w:rsidRPr="00936B91">
              <w:t>Topics demonstrate alignment with all indicative content listed under each learning outcome and represent a logical separation of ideas and concepts. </w:t>
            </w:r>
          </w:p>
        </w:tc>
        <w:tc>
          <w:tcPr>
            <w:tcW w:w="1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71FBD43" w14:textId="77777777" w:rsidR="00766F03" w:rsidRPr="00936B91" w:rsidRDefault="00766F03" w:rsidP="00936B91">
            <w:r w:rsidRPr="00936B91">
              <w:t> </w:t>
            </w:r>
          </w:p>
        </w:tc>
        <w:tc>
          <w:tcPr>
            <w:tcW w:w="8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7AC9831" w14:textId="77777777" w:rsidR="00766F03" w:rsidRPr="00936B91" w:rsidRDefault="00766F03" w:rsidP="00936B91">
            <w:r w:rsidRPr="00936B91">
              <w:t>  </w:t>
            </w:r>
          </w:p>
        </w:tc>
      </w:tr>
      <w:tr w:rsidR="00766F03" w:rsidRPr="00766F03" w14:paraId="19112C0B" w14:textId="77777777" w:rsidTr="00766F03">
        <w:trPr>
          <w:trHeight w:val="300"/>
        </w:trPr>
        <w:tc>
          <w:tcPr>
            <w:tcW w:w="3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E4B29FE" w14:textId="77777777" w:rsidR="00766F03" w:rsidRPr="00936B91" w:rsidRDefault="00766F03" w:rsidP="00936B91">
            <w:r w:rsidRPr="00936B91">
              <w:t>The sequence of topics supports layering of learner skill development across the course. </w:t>
            </w:r>
          </w:p>
        </w:tc>
        <w:tc>
          <w:tcPr>
            <w:tcW w:w="1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496DB2D" w14:textId="77777777" w:rsidR="00766F03" w:rsidRPr="00936B91" w:rsidRDefault="00766F03" w:rsidP="00936B91">
            <w:r w:rsidRPr="00936B91">
              <w:t> </w:t>
            </w:r>
          </w:p>
        </w:tc>
        <w:tc>
          <w:tcPr>
            <w:tcW w:w="8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A632864" w14:textId="77777777" w:rsidR="00766F03" w:rsidRPr="00936B91" w:rsidRDefault="00766F03" w:rsidP="00936B91">
            <w:r w:rsidRPr="00936B91">
              <w:t>  </w:t>
            </w:r>
          </w:p>
        </w:tc>
      </w:tr>
      <w:tr w:rsidR="00766F03" w:rsidRPr="00766F03" w14:paraId="24F2AAF2" w14:textId="77777777" w:rsidTr="00766F03">
        <w:trPr>
          <w:trHeight w:val="300"/>
        </w:trPr>
        <w:tc>
          <w:tcPr>
            <w:tcW w:w="3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2D35FD0" w14:textId="77777777" w:rsidR="00766F03" w:rsidRPr="00936B91" w:rsidRDefault="00766F03" w:rsidP="00936B91">
            <w:r w:rsidRPr="00936B91">
              <w:t>Any final comments or areas you would like to be addressed during development? </w:t>
            </w:r>
          </w:p>
        </w:tc>
        <w:tc>
          <w:tcPr>
            <w:tcW w:w="1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20F82C8" w14:textId="77777777" w:rsidR="00766F03" w:rsidRPr="00936B91" w:rsidRDefault="00766F03" w:rsidP="00936B91">
            <w:r w:rsidRPr="00936B91">
              <w:t> </w:t>
            </w:r>
          </w:p>
        </w:tc>
        <w:tc>
          <w:tcPr>
            <w:tcW w:w="8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81912CA" w14:textId="77777777" w:rsidR="00766F03" w:rsidRPr="00936B91" w:rsidRDefault="00766F03" w:rsidP="00936B91">
            <w:r w:rsidRPr="00936B91">
              <w:t> </w:t>
            </w:r>
          </w:p>
        </w:tc>
      </w:tr>
    </w:tbl>
    <w:p w14:paraId="4625031D" w14:textId="487BA310" w:rsidR="00766F03" w:rsidRPr="00766F03" w:rsidRDefault="00766F03" w:rsidP="00766F03">
      <w:pPr>
        <w:pStyle w:val="Heading3"/>
        <w:rPr>
          <w:rFonts w:ascii="Segoe UI" w:eastAsia="Times New Roman" w:hAnsi="Segoe UI" w:cs="Segoe UI"/>
          <w:sz w:val="18"/>
          <w:szCs w:val="18"/>
          <w:lang w:eastAsia="en-NZ"/>
        </w:rPr>
      </w:pPr>
      <w:r>
        <w:rPr>
          <w:rFonts w:eastAsia="Times New Roman"/>
          <w:lang w:eastAsia="en-NZ"/>
        </w:rPr>
        <w:t xml:space="preserve">Sign </w:t>
      </w:r>
      <w:proofErr w:type="gramStart"/>
      <w:r>
        <w:rPr>
          <w:rFonts w:eastAsia="Times New Roman"/>
          <w:lang w:eastAsia="en-NZ"/>
        </w:rPr>
        <w:t>off</w:t>
      </w:r>
      <w:proofErr w:type="gramEnd"/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5"/>
        <w:gridCol w:w="2655"/>
        <w:gridCol w:w="1695"/>
        <w:gridCol w:w="6930"/>
        <w:gridCol w:w="1755"/>
      </w:tblGrid>
      <w:tr w:rsidR="00766F03" w:rsidRPr="00766F03" w14:paraId="5598EE9F" w14:textId="77777777" w:rsidTr="00766F03">
        <w:trPr>
          <w:trHeight w:val="300"/>
        </w:trPr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  <w:hideMark/>
          </w:tcPr>
          <w:p w14:paraId="14F54661" w14:textId="77777777" w:rsidR="00766F03" w:rsidRPr="00766F03" w:rsidRDefault="00766F03" w:rsidP="00936B91">
            <w:pPr>
              <w:pStyle w:val="Heading4"/>
              <w:rPr>
                <w:rFonts w:eastAsia="Times New Roman"/>
                <w:lang w:eastAsia="en-NZ"/>
              </w:rPr>
            </w:pPr>
            <w:r w:rsidRPr="00766F03">
              <w:rPr>
                <w:rFonts w:eastAsia="Times New Roman"/>
                <w:lang w:val="en-AU" w:eastAsia="en-NZ"/>
              </w:rPr>
              <w:t>Role</w:t>
            </w:r>
            <w:r w:rsidRPr="00766F03">
              <w:rPr>
                <w:rFonts w:eastAsia="Times New Roman"/>
                <w:lang w:eastAsia="en-NZ"/>
              </w:rPr>
              <w:t> </w:t>
            </w:r>
          </w:p>
        </w:tc>
        <w:tc>
          <w:tcPr>
            <w:tcW w:w="2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  <w:hideMark/>
          </w:tcPr>
          <w:p w14:paraId="2099BEB9" w14:textId="77777777" w:rsidR="00766F03" w:rsidRPr="00766F03" w:rsidRDefault="00766F03" w:rsidP="00936B91">
            <w:pPr>
              <w:pStyle w:val="Heading4"/>
              <w:rPr>
                <w:rFonts w:eastAsia="Times New Roman"/>
                <w:lang w:eastAsia="en-NZ"/>
              </w:rPr>
            </w:pPr>
            <w:r w:rsidRPr="00766F03">
              <w:rPr>
                <w:rFonts w:eastAsia="Times New Roman"/>
                <w:lang w:val="en-AU" w:eastAsia="en-NZ"/>
              </w:rPr>
              <w:t>Name</w:t>
            </w:r>
            <w:r w:rsidRPr="00766F03">
              <w:rPr>
                <w:rFonts w:eastAsia="Times New Roman"/>
                <w:lang w:eastAsia="en-NZ"/>
              </w:rPr>
              <w:t> </w:t>
            </w:r>
          </w:p>
        </w:tc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  <w:hideMark/>
          </w:tcPr>
          <w:p w14:paraId="45367D9F" w14:textId="77777777" w:rsidR="00766F03" w:rsidRPr="00766F03" w:rsidRDefault="00766F03" w:rsidP="00936B91">
            <w:pPr>
              <w:pStyle w:val="Heading4"/>
              <w:rPr>
                <w:rFonts w:eastAsia="Times New Roman"/>
                <w:lang w:eastAsia="en-NZ"/>
              </w:rPr>
            </w:pPr>
            <w:r w:rsidRPr="00766F03">
              <w:rPr>
                <w:rFonts w:eastAsia="Times New Roman"/>
                <w:lang w:val="en-AU" w:eastAsia="en-NZ"/>
              </w:rPr>
              <w:t>Sign-off (Y/N)</w:t>
            </w:r>
            <w:r w:rsidRPr="00766F03">
              <w:rPr>
                <w:rFonts w:eastAsia="Times New Roman"/>
                <w:lang w:eastAsia="en-NZ"/>
              </w:rPr>
              <w:t> </w:t>
            </w:r>
          </w:p>
        </w:tc>
        <w:tc>
          <w:tcPr>
            <w:tcW w:w="6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  <w:hideMark/>
          </w:tcPr>
          <w:p w14:paraId="567E225D" w14:textId="77777777" w:rsidR="00766F03" w:rsidRPr="00766F03" w:rsidRDefault="00766F03" w:rsidP="00936B91">
            <w:pPr>
              <w:pStyle w:val="Heading4"/>
              <w:rPr>
                <w:rFonts w:eastAsia="Times New Roman"/>
                <w:lang w:eastAsia="en-NZ"/>
              </w:rPr>
            </w:pPr>
            <w:r w:rsidRPr="00766F03">
              <w:rPr>
                <w:rFonts w:eastAsia="Times New Roman"/>
                <w:lang w:val="en-AU" w:eastAsia="en-NZ"/>
              </w:rPr>
              <w:t>Comments </w:t>
            </w:r>
            <w:r w:rsidRPr="00766F03">
              <w:rPr>
                <w:rFonts w:eastAsia="Times New Roman"/>
                <w:lang w:eastAsia="en-NZ"/>
              </w:rPr>
              <w:t> 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  <w:hideMark/>
          </w:tcPr>
          <w:p w14:paraId="3FF92F50" w14:textId="77777777" w:rsidR="00766F03" w:rsidRPr="00766F03" w:rsidRDefault="00766F03" w:rsidP="00936B91">
            <w:pPr>
              <w:pStyle w:val="Heading4"/>
              <w:rPr>
                <w:rFonts w:eastAsia="Times New Roman"/>
                <w:lang w:eastAsia="en-NZ"/>
              </w:rPr>
            </w:pPr>
            <w:r w:rsidRPr="00766F03">
              <w:rPr>
                <w:rFonts w:eastAsia="Times New Roman"/>
                <w:lang w:val="en-AU" w:eastAsia="en-NZ"/>
              </w:rPr>
              <w:t>Date</w:t>
            </w:r>
            <w:r w:rsidRPr="00766F03">
              <w:rPr>
                <w:rFonts w:eastAsia="Times New Roman"/>
                <w:lang w:eastAsia="en-NZ"/>
              </w:rPr>
              <w:t> </w:t>
            </w:r>
          </w:p>
        </w:tc>
      </w:tr>
      <w:tr w:rsidR="00766F03" w:rsidRPr="00766F03" w14:paraId="28EBD98A" w14:textId="77777777" w:rsidTr="00766F03">
        <w:trPr>
          <w:trHeight w:val="300"/>
        </w:trPr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7072C71" w14:textId="77777777" w:rsidR="00766F03" w:rsidRPr="00936B91" w:rsidRDefault="00766F03" w:rsidP="00936B91">
            <w:r w:rsidRPr="00936B91">
              <w:t>SME </w:t>
            </w:r>
          </w:p>
        </w:tc>
        <w:tc>
          <w:tcPr>
            <w:tcW w:w="2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940CD5C" w14:textId="77777777" w:rsidR="00766F03" w:rsidRPr="00936B91" w:rsidRDefault="00766F03" w:rsidP="00936B91">
            <w:r w:rsidRPr="00936B91">
              <w:t> </w:t>
            </w:r>
          </w:p>
        </w:tc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61301E2" w14:textId="77777777" w:rsidR="00766F03" w:rsidRPr="00936B91" w:rsidRDefault="00766F03" w:rsidP="00936B91">
            <w:r w:rsidRPr="00936B91">
              <w:t> </w:t>
            </w:r>
          </w:p>
        </w:tc>
        <w:tc>
          <w:tcPr>
            <w:tcW w:w="6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23C358A" w14:textId="77777777" w:rsidR="00766F03" w:rsidRPr="00936B91" w:rsidRDefault="00766F03" w:rsidP="00936B91">
            <w:r w:rsidRPr="00936B91">
              <w:t> 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ADE9AF7" w14:textId="77777777" w:rsidR="00766F03" w:rsidRPr="00936B91" w:rsidRDefault="00766F03" w:rsidP="00936B91">
            <w:r w:rsidRPr="00936B91">
              <w:t> </w:t>
            </w:r>
          </w:p>
        </w:tc>
      </w:tr>
      <w:tr w:rsidR="00766F03" w:rsidRPr="00766F03" w14:paraId="3A114E87" w14:textId="77777777" w:rsidTr="00766F03">
        <w:trPr>
          <w:trHeight w:val="300"/>
        </w:trPr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B054B83" w14:textId="77777777" w:rsidR="00766F03" w:rsidRPr="00936B91" w:rsidRDefault="00766F03" w:rsidP="00936B91">
            <w:r w:rsidRPr="00936B91">
              <w:t>LD </w:t>
            </w:r>
          </w:p>
        </w:tc>
        <w:tc>
          <w:tcPr>
            <w:tcW w:w="2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52ECC44" w14:textId="77777777" w:rsidR="00766F03" w:rsidRPr="00936B91" w:rsidRDefault="00766F03" w:rsidP="00936B91">
            <w:r w:rsidRPr="00936B91">
              <w:t> </w:t>
            </w:r>
          </w:p>
        </w:tc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F5F00EE" w14:textId="77777777" w:rsidR="00766F03" w:rsidRPr="00936B91" w:rsidRDefault="00766F03" w:rsidP="00936B91">
            <w:r w:rsidRPr="00936B91">
              <w:t> </w:t>
            </w:r>
          </w:p>
        </w:tc>
        <w:tc>
          <w:tcPr>
            <w:tcW w:w="6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AB37517" w14:textId="77777777" w:rsidR="00766F03" w:rsidRPr="00936B91" w:rsidRDefault="00766F03" w:rsidP="00936B91">
            <w:r w:rsidRPr="00936B91">
              <w:t> 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19FC9E7" w14:textId="77777777" w:rsidR="00766F03" w:rsidRPr="00936B91" w:rsidRDefault="00766F03" w:rsidP="00936B91">
            <w:r w:rsidRPr="00936B91">
              <w:t> </w:t>
            </w:r>
          </w:p>
        </w:tc>
      </w:tr>
      <w:tr w:rsidR="00766F03" w:rsidRPr="00766F03" w14:paraId="3EF321C8" w14:textId="77777777" w:rsidTr="00766F03">
        <w:trPr>
          <w:trHeight w:val="300"/>
        </w:trPr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4FE5FF1" w14:textId="77777777" w:rsidR="00766F03" w:rsidRPr="00936B91" w:rsidRDefault="00766F03" w:rsidP="00936B91">
            <w:r w:rsidRPr="00936B91">
              <w:t>PLD </w:t>
            </w:r>
          </w:p>
        </w:tc>
        <w:tc>
          <w:tcPr>
            <w:tcW w:w="2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DB384A7" w14:textId="77777777" w:rsidR="00766F03" w:rsidRPr="00936B91" w:rsidRDefault="00766F03" w:rsidP="00936B91">
            <w:r w:rsidRPr="00936B91">
              <w:t> </w:t>
            </w:r>
          </w:p>
        </w:tc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AF4EE49" w14:textId="77777777" w:rsidR="00766F03" w:rsidRPr="00936B91" w:rsidRDefault="00766F03" w:rsidP="00936B91">
            <w:r w:rsidRPr="00936B91">
              <w:t> </w:t>
            </w:r>
          </w:p>
        </w:tc>
        <w:tc>
          <w:tcPr>
            <w:tcW w:w="6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166247C" w14:textId="77777777" w:rsidR="00766F03" w:rsidRPr="00936B91" w:rsidRDefault="00766F03" w:rsidP="00936B91">
            <w:r w:rsidRPr="00936B91">
              <w:t> 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6928B35" w14:textId="77777777" w:rsidR="00766F03" w:rsidRPr="00936B91" w:rsidRDefault="00766F03" w:rsidP="00936B91">
            <w:r w:rsidRPr="00936B91">
              <w:t> </w:t>
            </w:r>
          </w:p>
        </w:tc>
      </w:tr>
      <w:tr w:rsidR="00766F03" w:rsidRPr="00766F03" w14:paraId="72A4F17D" w14:textId="77777777" w:rsidTr="00766F03">
        <w:trPr>
          <w:trHeight w:val="300"/>
        </w:trPr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063D1F9" w14:textId="77777777" w:rsidR="00766F03" w:rsidRPr="00936B91" w:rsidRDefault="00766F03" w:rsidP="00936B91">
            <w:r w:rsidRPr="00936B91">
              <w:t>PM </w:t>
            </w:r>
          </w:p>
        </w:tc>
        <w:tc>
          <w:tcPr>
            <w:tcW w:w="2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07AE88A" w14:textId="77777777" w:rsidR="00766F03" w:rsidRPr="00936B91" w:rsidRDefault="00766F03" w:rsidP="00936B91">
            <w:r w:rsidRPr="00936B91">
              <w:t> </w:t>
            </w:r>
          </w:p>
        </w:tc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637E0FB" w14:textId="77777777" w:rsidR="00766F03" w:rsidRPr="00936B91" w:rsidRDefault="00766F03" w:rsidP="00936B91">
            <w:r w:rsidRPr="00936B91">
              <w:t> </w:t>
            </w:r>
          </w:p>
        </w:tc>
        <w:tc>
          <w:tcPr>
            <w:tcW w:w="6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8BED7C7" w14:textId="77777777" w:rsidR="00766F03" w:rsidRPr="00936B91" w:rsidRDefault="00766F03" w:rsidP="00936B91">
            <w:r w:rsidRPr="00936B91">
              <w:t> 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C689190" w14:textId="77777777" w:rsidR="00766F03" w:rsidRPr="00936B91" w:rsidRDefault="00766F03" w:rsidP="00936B91">
            <w:r w:rsidRPr="00936B91">
              <w:t> </w:t>
            </w:r>
          </w:p>
        </w:tc>
      </w:tr>
      <w:tr w:rsidR="005F4177" w:rsidRPr="00766F03" w14:paraId="245C3CA4" w14:textId="77777777" w:rsidTr="00766F03">
        <w:trPr>
          <w:trHeight w:val="300"/>
        </w:trPr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5FAD2A8" w14:textId="390D4E26" w:rsidR="005F4177" w:rsidRPr="00936B91" w:rsidRDefault="00FE4E04" w:rsidP="00936B91">
            <w:r>
              <w:t>ASM</w:t>
            </w:r>
          </w:p>
        </w:tc>
        <w:tc>
          <w:tcPr>
            <w:tcW w:w="2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2702CE7" w14:textId="77777777" w:rsidR="005F4177" w:rsidRPr="00936B91" w:rsidRDefault="005F4177" w:rsidP="00936B91"/>
        </w:tc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4778AC3" w14:textId="77777777" w:rsidR="005F4177" w:rsidRPr="00936B91" w:rsidRDefault="005F4177" w:rsidP="00936B91"/>
        </w:tc>
        <w:tc>
          <w:tcPr>
            <w:tcW w:w="6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9132371" w14:textId="77777777" w:rsidR="005F4177" w:rsidRPr="00936B91" w:rsidRDefault="005F4177" w:rsidP="00936B91"/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E43A6A1" w14:textId="77777777" w:rsidR="005F4177" w:rsidRPr="00936B91" w:rsidRDefault="005F4177" w:rsidP="00936B91"/>
        </w:tc>
      </w:tr>
    </w:tbl>
    <w:p w14:paraId="7F57F7BB" w14:textId="14A6FA3B" w:rsidR="006D68AF" w:rsidRPr="00910511" w:rsidRDefault="006D68AF" w:rsidP="00766F03">
      <w:pPr>
        <w:rPr>
          <w:rStyle w:val="eop"/>
        </w:rPr>
      </w:pPr>
      <w:r w:rsidRPr="00910511">
        <w:rPr>
          <w:rStyle w:val="eop"/>
        </w:rPr>
        <w:t> </w:t>
      </w:r>
    </w:p>
    <w:p w14:paraId="1F6782E9" w14:textId="43953B2E" w:rsidR="000F0D40" w:rsidRPr="00FE48D1" w:rsidRDefault="000F0D40" w:rsidP="00766F03">
      <w:pPr>
        <w:pStyle w:val="Heading1"/>
      </w:pPr>
      <w:r>
        <w:lastRenderedPageBreak/>
        <w:t>Topic plan</w:t>
      </w:r>
    </w:p>
    <w:p w14:paraId="6115F8A3" w14:textId="77777777" w:rsidR="000F0D40" w:rsidRDefault="000F0D40" w:rsidP="000F0D40">
      <w:pPr>
        <w:pStyle w:val="Heading3"/>
      </w:pPr>
      <w:r>
        <w:t xml:space="preserve">Topic </w:t>
      </w:r>
      <w:proofErr w:type="gramStart"/>
      <w:r>
        <w:t>1 :</w:t>
      </w:r>
      <w:proofErr w:type="gramEnd"/>
      <w:r>
        <w:t xml:space="preserve"> Topic title</w:t>
      </w:r>
    </w:p>
    <w:p w14:paraId="22F076CF" w14:textId="77777777" w:rsidR="000F0D40" w:rsidRDefault="000F0D40" w:rsidP="000F0D40">
      <w:pPr>
        <w:pStyle w:val="Heading4"/>
      </w:pPr>
      <w:r>
        <w:t>Topic Learning objectives</w:t>
      </w:r>
    </w:p>
    <w:p w14:paraId="7E0AA4C2" w14:textId="77777777" w:rsidR="000F0D40" w:rsidRDefault="000F0D40" w:rsidP="000F0D40">
      <w:pPr>
        <w:pStyle w:val="ListParagraph"/>
        <w:numPr>
          <w:ilvl w:val="0"/>
          <w:numId w:val="3"/>
        </w:numPr>
      </w:pPr>
      <w:r>
        <w:t>TLO 1</w:t>
      </w:r>
    </w:p>
    <w:p w14:paraId="795FA434" w14:textId="77777777" w:rsidR="000F0D40" w:rsidRDefault="000F0D40" w:rsidP="000F0D40">
      <w:pPr>
        <w:pStyle w:val="ListParagraph"/>
        <w:numPr>
          <w:ilvl w:val="0"/>
          <w:numId w:val="3"/>
        </w:numPr>
      </w:pPr>
      <w:r>
        <w:t>TLO 2</w:t>
      </w:r>
    </w:p>
    <w:p w14:paraId="652B574C" w14:textId="77777777" w:rsidR="000F0D40" w:rsidRPr="000F0D40" w:rsidRDefault="000F0D40" w:rsidP="000F0D40">
      <w:pPr>
        <w:pStyle w:val="ListParagraph"/>
        <w:numPr>
          <w:ilvl w:val="0"/>
          <w:numId w:val="3"/>
        </w:numPr>
      </w:pPr>
      <w:r>
        <w:t>TLO 3</w:t>
      </w:r>
    </w:p>
    <w:p w14:paraId="4AC0FAEA" w14:textId="77777777" w:rsidR="000F0D40" w:rsidRDefault="000F0D40" w:rsidP="000F0D40">
      <w:pPr>
        <w:pStyle w:val="Heading4"/>
      </w:pPr>
      <w:r>
        <w:t>Topic introduction</w:t>
      </w:r>
    </w:p>
    <w:p w14:paraId="62E6890F" w14:textId="77777777" w:rsidR="00351440" w:rsidRDefault="00351440" w:rsidP="00351440"/>
    <w:p w14:paraId="42D19C1E" w14:textId="7A2964FE" w:rsidR="00351440" w:rsidRPr="00351440" w:rsidRDefault="00351440" w:rsidP="00351440">
      <w:pPr>
        <w:pStyle w:val="Heading4"/>
      </w:pPr>
      <w:r>
        <w:t>Page title</w:t>
      </w:r>
    </w:p>
    <w:p w14:paraId="6866C9F5" w14:textId="77777777" w:rsidR="000F0D40" w:rsidRDefault="000F0D40" w:rsidP="000F0D40"/>
    <w:tbl>
      <w:tblPr>
        <w:tblStyle w:val="TableGrid"/>
        <w:tblW w:w="14170" w:type="dxa"/>
        <w:tblLayout w:type="fixed"/>
        <w:tblLook w:val="04A0" w:firstRow="1" w:lastRow="0" w:firstColumn="1" w:lastColumn="0" w:noHBand="0" w:noVBand="1"/>
      </w:tblPr>
      <w:tblGrid>
        <w:gridCol w:w="3618"/>
        <w:gridCol w:w="906"/>
        <w:gridCol w:w="2198"/>
        <w:gridCol w:w="2199"/>
        <w:gridCol w:w="5249"/>
      </w:tblGrid>
      <w:tr w:rsidR="000F0D40" w:rsidRPr="005F0BA2" w14:paraId="03382479" w14:textId="77777777" w:rsidTr="000F0D40">
        <w:trPr>
          <w:trHeight w:val="305"/>
        </w:trPr>
        <w:tc>
          <w:tcPr>
            <w:tcW w:w="3618" w:type="dxa"/>
            <w:shd w:val="clear" w:color="auto" w:fill="D1D1D1" w:themeFill="background2" w:themeFillShade="E6"/>
          </w:tcPr>
          <w:p w14:paraId="4A5EABDF" w14:textId="77777777" w:rsidR="000F0D40" w:rsidRPr="005F0BA2" w:rsidRDefault="000F0D40" w:rsidP="000F0D40">
            <w:pPr>
              <w:pStyle w:val="Heading4"/>
            </w:pPr>
            <w:r>
              <w:t>Engagement / Resource</w:t>
            </w:r>
          </w:p>
        </w:tc>
        <w:tc>
          <w:tcPr>
            <w:tcW w:w="906" w:type="dxa"/>
            <w:shd w:val="clear" w:color="auto" w:fill="D1D1D1" w:themeFill="background2" w:themeFillShade="E6"/>
          </w:tcPr>
          <w:p w14:paraId="2CF46B1F" w14:textId="77777777" w:rsidR="000F0D40" w:rsidRPr="005F0BA2" w:rsidRDefault="000F0D40" w:rsidP="000F0D40">
            <w:pPr>
              <w:pStyle w:val="Heading4"/>
            </w:pPr>
            <w:r>
              <w:t>TLO</w:t>
            </w:r>
          </w:p>
        </w:tc>
        <w:tc>
          <w:tcPr>
            <w:tcW w:w="2198" w:type="dxa"/>
            <w:shd w:val="clear" w:color="auto" w:fill="D1D1D1" w:themeFill="background2" w:themeFillShade="E6"/>
          </w:tcPr>
          <w:p w14:paraId="37BE4753" w14:textId="77777777" w:rsidR="000F0D40" w:rsidRPr="005F0BA2" w:rsidRDefault="000F0D40" w:rsidP="000F0D40">
            <w:pPr>
              <w:pStyle w:val="Heading4"/>
            </w:pPr>
            <w:r w:rsidRPr="005F0BA2">
              <w:t>Purpose</w:t>
            </w:r>
          </w:p>
        </w:tc>
        <w:tc>
          <w:tcPr>
            <w:tcW w:w="2199" w:type="dxa"/>
            <w:shd w:val="clear" w:color="auto" w:fill="D1D1D1" w:themeFill="background2" w:themeFillShade="E6"/>
          </w:tcPr>
          <w:p w14:paraId="19C3046F" w14:textId="77777777" w:rsidR="000F0D40" w:rsidRPr="005F0BA2" w:rsidRDefault="000F0D40" w:rsidP="000F0D40">
            <w:pPr>
              <w:pStyle w:val="Heading4"/>
            </w:pPr>
            <w:r>
              <w:t>Responsibility</w:t>
            </w:r>
          </w:p>
        </w:tc>
        <w:tc>
          <w:tcPr>
            <w:tcW w:w="5249" w:type="dxa"/>
            <w:shd w:val="clear" w:color="auto" w:fill="D1D1D1" w:themeFill="background2" w:themeFillShade="E6"/>
          </w:tcPr>
          <w:p w14:paraId="698DE286" w14:textId="77777777" w:rsidR="000F0D40" w:rsidRPr="005F0BA2" w:rsidRDefault="000F0D40" w:rsidP="000F0D40">
            <w:pPr>
              <w:pStyle w:val="Heading4"/>
            </w:pPr>
            <w:r>
              <w:t>Notes</w:t>
            </w:r>
          </w:p>
        </w:tc>
      </w:tr>
      <w:tr w:rsidR="000F0D40" w:rsidRPr="00250D1C" w14:paraId="36467A96" w14:textId="77777777" w:rsidTr="000F0D40">
        <w:trPr>
          <w:trHeight w:val="305"/>
        </w:trPr>
        <w:tc>
          <w:tcPr>
            <w:tcW w:w="3618" w:type="dxa"/>
            <w:shd w:val="clear" w:color="auto" w:fill="F2F2F2" w:themeFill="background1" w:themeFillShade="F2"/>
          </w:tcPr>
          <w:p w14:paraId="1BDBD7C1" w14:textId="77777777" w:rsidR="000F0D40" w:rsidRPr="00250D1C" w:rsidRDefault="000F0D40" w:rsidP="00250D1C">
            <w:pPr>
              <w:rPr>
                <w:rStyle w:val="SubtleEmphasis"/>
                <w:i w:val="0"/>
                <w:iCs w:val="0"/>
              </w:rPr>
            </w:pPr>
            <w:r w:rsidRPr="00250D1C">
              <w:rPr>
                <w:rStyle w:val="SubtleEmphasis"/>
                <w:i w:val="0"/>
                <w:iCs w:val="0"/>
              </w:rPr>
              <w:t xml:space="preserve">Describe the content (learning materials) that will be presented on or linked to from the page in </w:t>
            </w:r>
            <w:proofErr w:type="spellStart"/>
            <w:r w:rsidRPr="00250D1C">
              <w:rPr>
                <w:rStyle w:val="SubtleEmphasis"/>
                <w:i w:val="0"/>
                <w:iCs w:val="0"/>
              </w:rPr>
              <w:t>iQualify</w:t>
            </w:r>
            <w:proofErr w:type="spellEnd"/>
            <w:r w:rsidRPr="00250D1C">
              <w:rPr>
                <w:rStyle w:val="SubtleEmphasis"/>
                <w:i w:val="0"/>
                <w:iCs w:val="0"/>
              </w:rPr>
              <w:t>.</w:t>
            </w:r>
          </w:p>
          <w:p w14:paraId="5BF0B785" w14:textId="77777777" w:rsidR="000F0D40" w:rsidRPr="00250D1C" w:rsidRDefault="000F0D40" w:rsidP="00250D1C">
            <w:pPr>
              <w:rPr>
                <w:rStyle w:val="SubtleEmphasis"/>
                <w:i w:val="0"/>
                <w:iCs w:val="0"/>
              </w:rPr>
            </w:pPr>
            <w:r w:rsidRPr="00250D1C">
              <w:rPr>
                <w:rStyle w:val="SubtleEmphasis"/>
                <w:i w:val="0"/>
                <w:iCs w:val="0"/>
              </w:rPr>
              <w:t>This will include sources for all the written content and may also include: </w:t>
            </w:r>
          </w:p>
          <w:p w14:paraId="3CBD40D5" w14:textId="77777777" w:rsidR="000F0D40" w:rsidRPr="00250D1C" w:rsidRDefault="000F0D40" w:rsidP="00250D1C">
            <w:pPr>
              <w:rPr>
                <w:rStyle w:val="SubtleEmphasis"/>
                <w:i w:val="0"/>
                <w:iCs w:val="0"/>
              </w:rPr>
            </w:pPr>
            <w:r w:rsidRPr="00250D1C">
              <w:rPr>
                <w:rStyle w:val="SubtleEmphasis"/>
                <w:i w:val="0"/>
                <w:iCs w:val="0"/>
              </w:rPr>
              <w:t>key images/diagrams/slide shows </w:t>
            </w:r>
          </w:p>
          <w:p w14:paraId="436D0B36" w14:textId="77777777" w:rsidR="000F0D40" w:rsidRPr="00250D1C" w:rsidRDefault="000F0D40" w:rsidP="00250D1C">
            <w:pPr>
              <w:rPr>
                <w:rStyle w:val="SubtleEmphasis"/>
                <w:i w:val="0"/>
                <w:iCs w:val="0"/>
              </w:rPr>
            </w:pPr>
            <w:r w:rsidRPr="00250D1C">
              <w:rPr>
                <w:rStyle w:val="SubtleEmphasis"/>
                <w:i w:val="0"/>
                <w:iCs w:val="0"/>
              </w:rPr>
              <w:t>important external links (e.g. NZ Standards/legislation etc.) </w:t>
            </w:r>
          </w:p>
          <w:p w14:paraId="4953FCAB" w14:textId="77777777" w:rsidR="000F0D40" w:rsidRPr="00250D1C" w:rsidRDefault="000F0D40" w:rsidP="00250D1C">
            <w:pPr>
              <w:rPr>
                <w:rStyle w:val="SubtleEmphasis"/>
                <w:i w:val="0"/>
                <w:iCs w:val="0"/>
              </w:rPr>
            </w:pPr>
            <w:r w:rsidRPr="00250D1C">
              <w:rPr>
                <w:rStyle w:val="SubtleEmphasis"/>
                <w:i w:val="0"/>
                <w:iCs w:val="0"/>
              </w:rPr>
              <w:t>links back to prior learning </w:t>
            </w:r>
          </w:p>
          <w:p w14:paraId="36111519" w14:textId="77777777" w:rsidR="000F0D40" w:rsidRPr="00250D1C" w:rsidRDefault="000F0D40" w:rsidP="00250D1C">
            <w:pPr>
              <w:rPr>
                <w:rStyle w:val="SubtleEmphasis"/>
                <w:i w:val="0"/>
                <w:iCs w:val="0"/>
              </w:rPr>
            </w:pPr>
            <w:r w:rsidRPr="00250D1C">
              <w:rPr>
                <w:rStyle w:val="SubtleEmphasis"/>
                <w:i w:val="0"/>
                <w:iCs w:val="0"/>
              </w:rPr>
              <w:t>ideas for interactives (DX created or existing) </w:t>
            </w:r>
          </w:p>
          <w:p w14:paraId="486325EA" w14:textId="77777777" w:rsidR="000F0D40" w:rsidRPr="00250D1C" w:rsidRDefault="000F0D40" w:rsidP="00250D1C">
            <w:pPr>
              <w:rPr>
                <w:rStyle w:val="SubtleEmphasis"/>
                <w:i w:val="0"/>
                <w:iCs w:val="0"/>
              </w:rPr>
            </w:pPr>
            <w:r w:rsidRPr="00250D1C">
              <w:rPr>
                <w:rStyle w:val="SubtleEmphasis"/>
                <w:i w:val="0"/>
                <w:iCs w:val="0"/>
              </w:rPr>
              <w:t>videos (YouTube etc.) </w:t>
            </w:r>
          </w:p>
          <w:p w14:paraId="1EB266F0" w14:textId="77777777" w:rsidR="000F0D40" w:rsidRPr="00250D1C" w:rsidRDefault="000F0D40" w:rsidP="00250D1C">
            <w:pPr>
              <w:rPr>
                <w:rStyle w:val="SubtleEmphasis"/>
                <w:i w:val="0"/>
                <w:iCs w:val="0"/>
              </w:rPr>
            </w:pPr>
            <w:r w:rsidRPr="00250D1C">
              <w:rPr>
                <w:rStyle w:val="SubtleEmphasis"/>
                <w:i w:val="0"/>
                <w:iCs w:val="0"/>
              </w:rPr>
              <w:t>readings (required) </w:t>
            </w:r>
          </w:p>
          <w:p w14:paraId="3D23D25D" w14:textId="77777777" w:rsidR="000F0D40" w:rsidRPr="00250D1C" w:rsidRDefault="000F0D40" w:rsidP="00250D1C">
            <w:pPr>
              <w:rPr>
                <w:rStyle w:val="SubtleEmphasis"/>
                <w:i w:val="0"/>
                <w:iCs w:val="0"/>
              </w:rPr>
            </w:pPr>
            <w:r w:rsidRPr="00250D1C">
              <w:rPr>
                <w:rStyle w:val="SubtleEmphasis"/>
                <w:i w:val="0"/>
                <w:iCs w:val="0"/>
              </w:rPr>
              <w:t>extra readings (dig deeper)   </w:t>
            </w:r>
          </w:p>
          <w:p w14:paraId="224A1713" w14:textId="77777777" w:rsidR="000F0D40" w:rsidRPr="00250D1C" w:rsidRDefault="000F0D40" w:rsidP="00250D1C">
            <w:pPr>
              <w:rPr>
                <w:rStyle w:val="SubtleEmphasis"/>
                <w:i w:val="0"/>
                <w:iCs w:val="0"/>
              </w:rPr>
            </w:pPr>
            <w:r w:rsidRPr="00250D1C">
              <w:rPr>
                <w:rStyle w:val="SubtleEmphasis"/>
                <w:i w:val="0"/>
                <w:iCs w:val="0"/>
              </w:rPr>
              <w:t>end of page discussion questions.  </w:t>
            </w:r>
          </w:p>
          <w:p w14:paraId="0F63ECDA" w14:textId="77777777" w:rsidR="000F0D40" w:rsidRPr="00250D1C" w:rsidRDefault="000F0D40" w:rsidP="00250D1C">
            <w:pPr>
              <w:rPr>
                <w:rStyle w:val="SubtleEmphasis"/>
                <w:i w:val="0"/>
                <w:iCs w:val="0"/>
              </w:rPr>
            </w:pPr>
            <w:proofErr w:type="spellStart"/>
            <w:r w:rsidRPr="00250D1C">
              <w:rPr>
                <w:rStyle w:val="SubtleEmphasis"/>
                <w:i w:val="0"/>
                <w:iCs w:val="0"/>
              </w:rPr>
              <w:t>iQ</w:t>
            </w:r>
            <w:proofErr w:type="spellEnd"/>
            <w:r w:rsidRPr="00250D1C">
              <w:rPr>
                <w:rStyle w:val="SubtleEmphasis"/>
                <w:i w:val="0"/>
                <w:iCs w:val="0"/>
              </w:rPr>
              <w:t xml:space="preserve"> tasks.</w:t>
            </w:r>
          </w:p>
          <w:p w14:paraId="07821C79" w14:textId="77777777" w:rsidR="000F0D40" w:rsidRPr="00250D1C" w:rsidRDefault="000F0D40" w:rsidP="00250D1C">
            <w:pPr>
              <w:rPr>
                <w:rStyle w:val="SubtleEmphasis"/>
                <w:i w:val="0"/>
                <w:iCs w:val="0"/>
              </w:rPr>
            </w:pPr>
            <w:r w:rsidRPr="00250D1C">
              <w:rPr>
                <w:rStyle w:val="SubtleEmphasis"/>
                <w:i w:val="0"/>
                <w:iCs w:val="0"/>
              </w:rPr>
              <w:t>Formative activities</w:t>
            </w:r>
          </w:p>
          <w:p w14:paraId="258B070E" w14:textId="77777777" w:rsidR="000F0D40" w:rsidRPr="00250D1C" w:rsidRDefault="000F0D40" w:rsidP="00250D1C">
            <w:pPr>
              <w:rPr>
                <w:rStyle w:val="SubtleEmphasis"/>
                <w:i w:val="0"/>
                <w:iCs w:val="0"/>
              </w:rPr>
            </w:pPr>
            <w:r w:rsidRPr="00250D1C">
              <w:rPr>
                <w:rStyle w:val="SubtleEmphasis"/>
                <w:i w:val="0"/>
                <w:iCs w:val="0"/>
              </w:rPr>
              <w:t xml:space="preserve">include links to existing resources (e.g. websites, </w:t>
            </w:r>
            <w:proofErr w:type="spellStart"/>
            <w:r w:rsidRPr="00250D1C">
              <w:rPr>
                <w:rStyle w:val="SubtleEmphasis"/>
                <w:i w:val="0"/>
                <w:iCs w:val="0"/>
              </w:rPr>
              <w:t>iQualify</w:t>
            </w:r>
            <w:proofErr w:type="spellEnd"/>
            <w:r w:rsidRPr="00250D1C">
              <w:rPr>
                <w:rStyle w:val="SubtleEmphasis"/>
                <w:i w:val="0"/>
                <w:iCs w:val="0"/>
              </w:rPr>
              <w:t xml:space="preserve"> pages, resources in SharePoint, etc.)</w:t>
            </w:r>
          </w:p>
          <w:p w14:paraId="619A674B" w14:textId="77777777" w:rsidR="000F0D40" w:rsidRPr="00250D1C" w:rsidRDefault="000F0D40" w:rsidP="00250D1C">
            <w:pPr>
              <w:rPr>
                <w:rStyle w:val="SubtleEmphasis"/>
                <w:i w:val="0"/>
                <w:iCs w:val="0"/>
              </w:rPr>
            </w:pPr>
            <w:r w:rsidRPr="00250D1C">
              <w:rPr>
                <w:rStyle w:val="SubtleEmphasis"/>
                <w:i w:val="0"/>
                <w:iCs w:val="0"/>
              </w:rPr>
              <w:t>each row represent a single engagement</w:t>
            </w:r>
          </w:p>
          <w:p w14:paraId="7B79A5D3" w14:textId="77777777" w:rsidR="000F0D40" w:rsidRPr="00250D1C" w:rsidRDefault="000F0D40" w:rsidP="00250D1C">
            <w:pPr>
              <w:rPr>
                <w:rStyle w:val="SubtleEmphasis"/>
                <w:i w:val="0"/>
                <w:iCs w:val="0"/>
              </w:rPr>
            </w:pPr>
            <w:r w:rsidRPr="00250D1C">
              <w:rPr>
                <w:rStyle w:val="SubtleEmphasis"/>
                <w:i w:val="0"/>
                <w:iCs w:val="0"/>
              </w:rPr>
              <w:t> </w:t>
            </w:r>
          </w:p>
          <w:p w14:paraId="04DB79FB" w14:textId="77777777" w:rsidR="000F0D40" w:rsidRPr="00250D1C" w:rsidRDefault="000F0D40" w:rsidP="00250D1C">
            <w:pPr>
              <w:rPr>
                <w:rStyle w:val="SubtleEmphasis"/>
                <w:i w:val="0"/>
                <w:iCs w:val="0"/>
              </w:rPr>
            </w:pPr>
            <w:r w:rsidRPr="00250D1C">
              <w:rPr>
                <w:rStyle w:val="SubtleEmphasis"/>
                <w:i w:val="0"/>
                <w:iCs w:val="0"/>
              </w:rPr>
              <w:t>Consider what the learners are expected to be  Reading, Watching and Doing.</w:t>
            </w:r>
          </w:p>
          <w:p w14:paraId="72E33C11" w14:textId="77777777" w:rsidR="000F0D40" w:rsidRPr="00250D1C" w:rsidRDefault="000F0D40" w:rsidP="00250D1C">
            <w:pPr>
              <w:rPr>
                <w:rStyle w:val="SubtleEmphasis"/>
                <w:i w:val="0"/>
                <w:iCs w:val="0"/>
              </w:rPr>
            </w:pPr>
          </w:p>
        </w:tc>
        <w:tc>
          <w:tcPr>
            <w:tcW w:w="906" w:type="dxa"/>
            <w:shd w:val="clear" w:color="auto" w:fill="F2F2F2" w:themeFill="background1" w:themeFillShade="F2"/>
          </w:tcPr>
          <w:p w14:paraId="128446A0" w14:textId="77777777" w:rsidR="000F0D40" w:rsidRPr="00250D1C" w:rsidRDefault="000F0D40" w:rsidP="00250D1C">
            <w:pPr>
              <w:rPr>
                <w:rStyle w:val="SubtleEmphasis"/>
                <w:i w:val="0"/>
                <w:iCs w:val="0"/>
              </w:rPr>
            </w:pPr>
          </w:p>
        </w:tc>
        <w:tc>
          <w:tcPr>
            <w:tcW w:w="2198" w:type="dxa"/>
            <w:shd w:val="clear" w:color="auto" w:fill="F2F2F2" w:themeFill="background1" w:themeFillShade="F2"/>
          </w:tcPr>
          <w:p w14:paraId="779611B5" w14:textId="77777777" w:rsidR="000F0D40" w:rsidRPr="00250D1C" w:rsidRDefault="000F0D40" w:rsidP="00250D1C">
            <w:pPr>
              <w:rPr>
                <w:rStyle w:val="SubtleEmphasis"/>
                <w:i w:val="0"/>
                <w:iCs w:val="0"/>
              </w:rPr>
            </w:pPr>
            <w:r w:rsidRPr="00250D1C">
              <w:rPr>
                <w:rStyle w:val="SubtleEmphasis"/>
                <w:i w:val="0"/>
                <w:iCs w:val="0"/>
              </w:rPr>
              <w:t>Describe how the engagement contributes to the learners' ability to achieve the LOs and assessments. What knowledge and skills does it align with?</w:t>
            </w:r>
          </w:p>
        </w:tc>
        <w:tc>
          <w:tcPr>
            <w:tcW w:w="2199" w:type="dxa"/>
            <w:shd w:val="clear" w:color="auto" w:fill="F2F2F2" w:themeFill="background1" w:themeFillShade="F2"/>
          </w:tcPr>
          <w:p w14:paraId="533245B0" w14:textId="77777777" w:rsidR="000F0D40" w:rsidRPr="00250D1C" w:rsidRDefault="000F0D40" w:rsidP="00250D1C">
            <w:pPr>
              <w:rPr>
                <w:rStyle w:val="SubtleEmphasis"/>
                <w:i w:val="0"/>
                <w:iCs w:val="0"/>
              </w:rPr>
            </w:pPr>
            <w:r w:rsidRPr="00250D1C">
              <w:rPr>
                <w:rStyle w:val="SubtleEmphasis"/>
                <w:i w:val="0"/>
                <w:iCs w:val="0"/>
              </w:rPr>
              <w:t>Who is responsible for writing, finding, creating, and sourcing?</w:t>
            </w:r>
          </w:p>
        </w:tc>
        <w:tc>
          <w:tcPr>
            <w:tcW w:w="5249" w:type="dxa"/>
            <w:shd w:val="clear" w:color="auto" w:fill="F2F2F2" w:themeFill="background1" w:themeFillShade="F2"/>
          </w:tcPr>
          <w:p w14:paraId="4AA8515F" w14:textId="77777777" w:rsidR="000F0D40" w:rsidRPr="00250D1C" w:rsidRDefault="000F0D40" w:rsidP="00250D1C">
            <w:pPr>
              <w:rPr>
                <w:rStyle w:val="SubtleEmphasis"/>
                <w:i w:val="0"/>
                <w:iCs w:val="0"/>
              </w:rPr>
            </w:pPr>
            <w:r w:rsidRPr="00250D1C">
              <w:rPr>
                <w:rStyle w:val="SubtleEmphasis"/>
                <w:i w:val="0"/>
                <w:iCs w:val="0"/>
              </w:rPr>
              <w:t>All questions, concerns or general comments should be contained here. Please include your initials (</w:t>
            </w:r>
            <w:proofErr w:type="spellStart"/>
            <w:r w:rsidRPr="00250D1C">
              <w:rPr>
                <w:rStyle w:val="SubtleEmphasis"/>
                <w:i w:val="0"/>
                <w:iCs w:val="0"/>
              </w:rPr>
              <w:t>e.g</w:t>
            </w:r>
            <w:proofErr w:type="spellEnd"/>
            <w:r w:rsidRPr="00250D1C">
              <w:rPr>
                <w:rStyle w:val="SubtleEmphasis"/>
                <w:i w:val="0"/>
                <w:iCs w:val="0"/>
              </w:rPr>
              <w:t xml:space="preserve"> LD, SME, PLD, MM-SME, CR).</w:t>
            </w:r>
          </w:p>
        </w:tc>
      </w:tr>
      <w:tr w:rsidR="000F0D40" w:rsidRPr="00C67627" w14:paraId="78BAE9B4" w14:textId="77777777" w:rsidTr="000F0D40">
        <w:trPr>
          <w:trHeight w:val="305"/>
        </w:trPr>
        <w:tc>
          <w:tcPr>
            <w:tcW w:w="3618" w:type="dxa"/>
            <w:shd w:val="clear" w:color="auto" w:fill="FFFFFF" w:themeFill="background1"/>
          </w:tcPr>
          <w:p w14:paraId="48D99480" w14:textId="77777777" w:rsidR="000F0D40" w:rsidRPr="00C67627" w:rsidRDefault="000F0D40" w:rsidP="000F0D40">
            <w:pPr>
              <w:pStyle w:val="NormalWeb"/>
              <w:spacing w:before="0" w:beforeAutospacing="0" w:after="0" w:afterAutospacing="0"/>
              <w:rPr>
                <w:sz w:val="18"/>
                <w:szCs w:val="18"/>
              </w:rPr>
            </w:pPr>
          </w:p>
        </w:tc>
        <w:tc>
          <w:tcPr>
            <w:tcW w:w="906" w:type="dxa"/>
            <w:shd w:val="clear" w:color="auto" w:fill="FFFFFF" w:themeFill="background1"/>
          </w:tcPr>
          <w:p w14:paraId="5E22BB54" w14:textId="77777777" w:rsidR="000F0D40" w:rsidRPr="00C67627" w:rsidRDefault="000F0D40" w:rsidP="000F0D40">
            <w:pPr>
              <w:rPr>
                <w:rStyle w:val="ui-provider"/>
                <w:rFonts w:eastAsiaTheme="majorEastAsia"/>
                <w:sz w:val="18"/>
                <w:szCs w:val="18"/>
              </w:rPr>
            </w:pPr>
          </w:p>
        </w:tc>
        <w:tc>
          <w:tcPr>
            <w:tcW w:w="2198" w:type="dxa"/>
            <w:shd w:val="clear" w:color="auto" w:fill="FFFFFF" w:themeFill="background1"/>
          </w:tcPr>
          <w:p w14:paraId="757974A2" w14:textId="77777777" w:rsidR="000F0D40" w:rsidRPr="00C67627" w:rsidRDefault="000F0D40" w:rsidP="000F0D40">
            <w:pPr>
              <w:rPr>
                <w:rStyle w:val="ui-provider"/>
                <w:rFonts w:eastAsiaTheme="majorEastAsia"/>
                <w:sz w:val="18"/>
                <w:szCs w:val="18"/>
              </w:rPr>
            </w:pPr>
          </w:p>
        </w:tc>
        <w:tc>
          <w:tcPr>
            <w:tcW w:w="2199" w:type="dxa"/>
            <w:shd w:val="clear" w:color="auto" w:fill="FFFFFF" w:themeFill="background1"/>
          </w:tcPr>
          <w:p w14:paraId="4F7C5300" w14:textId="77777777" w:rsidR="000F0D40" w:rsidRPr="00C67627" w:rsidRDefault="000F0D40" w:rsidP="000F0D40">
            <w:pPr>
              <w:rPr>
                <w:rStyle w:val="ui-provider"/>
                <w:rFonts w:eastAsiaTheme="majorEastAsia"/>
                <w:sz w:val="18"/>
                <w:szCs w:val="18"/>
              </w:rPr>
            </w:pPr>
          </w:p>
        </w:tc>
        <w:tc>
          <w:tcPr>
            <w:tcW w:w="5249" w:type="dxa"/>
            <w:shd w:val="clear" w:color="auto" w:fill="FFFFFF" w:themeFill="background1"/>
          </w:tcPr>
          <w:p w14:paraId="6F89136B" w14:textId="77777777" w:rsidR="000F0D40" w:rsidRPr="00C67627" w:rsidRDefault="000F0D40" w:rsidP="000F0D40">
            <w:pPr>
              <w:rPr>
                <w:rFonts w:cstheme="minorHAnsi"/>
                <w:i/>
                <w:iCs/>
                <w:sz w:val="18"/>
                <w:szCs w:val="18"/>
              </w:rPr>
            </w:pPr>
          </w:p>
        </w:tc>
      </w:tr>
      <w:tr w:rsidR="000F0D40" w:rsidRPr="00C67627" w14:paraId="708C7A27" w14:textId="77777777" w:rsidTr="000F0D40">
        <w:trPr>
          <w:trHeight w:val="305"/>
        </w:trPr>
        <w:tc>
          <w:tcPr>
            <w:tcW w:w="3618" w:type="dxa"/>
            <w:shd w:val="clear" w:color="auto" w:fill="FFFFFF" w:themeFill="background1"/>
          </w:tcPr>
          <w:p w14:paraId="35A485B8" w14:textId="77777777" w:rsidR="000F0D40" w:rsidRPr="00C67627" w:rsidRDefault="000F0D40" w:rsidP="000F0D40">
            <w:pPr>
              <w:pStyle w:val="NormalWeb"/>
              <w:spacing w:before="0" w:beforeAutospacing="0" w:after="0" w:afterAutospacing="0"/>
              <w:rPr>
                <w:sz w:val="18"/>
                <w:szCs w:val="18"/>
              </w:rPr>
            </w:pPr>
          </w:p>
        </w:tc>
        <w:tc>
          <w:tcPr>
            <w:tcW w:w="906" w:type="dxa"/>
            <w:shd w:val="clear" w:color="auto" w:fill="FFFFFF" w:themeFill="background1"/>
          </w:tcPr>
          <w:p w14:paraId="03AAA9E8" w14:textId="77777777" w:rsidR="000F0D40" w:rsidRPr="00C67627" w:rsidRDefault="000F0D40" w:rsidP="000F0D40">
            <w:pPr>
              <w:rPr>
                <w:rStyle w:val="ui-provider"/>
                <w:rFonts w:eastAsiaTheme="majorEastAsia"/>
                <w:sz w:val="18"/>
                <w:szCs w:val="18"/>
              </w:rPr>
            </w:pPr>
          </w:p>
        </w:tc>
        <w:tc>
          <w:tcPr>
            <w:tcW w:w="2198" w:type="dxa"/>
            <w:shd w:val="clear" w:color="auto" w:fill="FFFFFF" w:themeFill="background1"/>
          </w:tcPr>
          <w:p w14:paraId="4544D663" w14:textId="77777777" w:rsidR="000F0D40" w:rsidRPr="00C67627" w:rsidRDefault="000F0D40" w:rsidP="000F0D40">
            <w:pPr>
              <w:rPr>
                <w:rStyle w:val="ui-provider"/>
                <w:rFonts w:eastAsiaTheme="majorEastAsia"/>
                <w:sz w:val="18"/>
                <w:szCs w:val="18"/>
              </w:rPr>
            </w:pPr>
          </w:p>
        </w:tc>
        <w:tc>
          <w:tcPr>
            <w:tcW w:w="2199" w:type="dxa"/>
            <w:shd w:val="clear" w:color="auto" w:fill="FFFFFF" w:themeFill="background1"/>
          </w:tcPr>
          <w:p w14:paraId="7CE17B23" w14:textId="77777777" w:rsidR="000F0D40" w:rsidRPr="00C67627" w:rsidRDefault="000F0D40" w:rsidP="000F0D40">
            <w:pPr>
              <w:rPr>
                <w:rStyle w:val="ui-provider"/>
                <w:rFonts w:eastAsiaTheme="majorEastAsia"/>
                <w:sz w:val="18"/>
                <w:szCs w:val="18"/>
              </w:rPr>
            </w:pPr>
          </w:p>
        </w:tc>
        <w:tc>
          <w:tcPr>
            <w:tcW w:w="5249" w:type="dxa"/>
            <w:shd w:val="clear" w:color="auto" w:fill="FFFFFF" w:themeFill="background1"/>
          </w:tcPr>
          <w:p w14:paraId="713DF27C" w14:textId="77777777" w:rsidR="000F0D40" w:rsidRPr="00C67627" w:rsidRDefault="000F0D40" w:rsidP="000F0D40">
            <w:pPr>
              <w:rPr>
                <w:rFonts w:cstheme="minorHAnsi"/>
                <w:i/>
                <w:iCs/>
                <w:sz w:val="18"/>
                <w:szCs w:val="18"/>
              </w:rPr>
            </w:pPr>
          </w:p>
        </w:tc>
      </w:tr>
    </w:tbl>
    <w:p w14:paraId="583714CA" w14:textId="395E995C" w:rsidR="00250D1C" w:rsidRDefault="00351440" w:rsidP="00351440">
      <w:pPr>
        <w:pStyle w:val="Heading4"/>
      </w:pPr>
      <w:r>
        <w:t>Page title</w:t>
      </w:r>
    </w:p>
    <w:tbl>
      <w:tblPr>
        <w:tblStyle w:val="TableGrid"/>
        <w:tblW w:w="14170" w:type="dxa"/>
        <w:tblLayout w:type="fixed"/>
        <w:tblLook w:val="04A0" w:firstRow="1" w:lastRow="0" w:firstColumn="1" w:lastColumn="0" w:noHBand="0" w:noVBand="1"/>
      </w:tblPr>
      <w:tblGrid>
        <w:gridCol w:w="3618"/>
        <w:gridCol w:w="906"/>
        <w:gridCol w:w="2198"/>
        <w:gridCol w:w="2199"/>
        <w:gridCol w:w="5249"/>
      </w:tblGrid>
      <w:tr w:rsidR="00351440" w:rsidRPr="005F0BA2" w14:paraId="3243C311" w14:textId="77777777" w:rsidTr="00ED7B25">
        <w:trPr>
          <w:trHeight w:val="305"/>
        </w:trPr>
        <w:tc>
          <w:tcPr>
            <w:tcW w:w="3618" w:type="dxa"/>
            <w:shd w:val="clear" w:color="auto" w:fill="D1D1D1" w:themeFill="background2" w:themeFillShade="E6"/>
          </w:tcPr>
          <w:p w14:paraId="7C9570C4" w14:textId="77777777" w:rsidR="00351440" w:rsidRPr="005F0BA2" w:rsidRDefault="00351440" w:rsidP="00ED7B25">
            <w:pPr>
              <w:pStyle w:val="Heading4"/>
            </w:pPr>
            <w:r>
              <w:t>Engagement / Resource</w:t>
            </w:r>
          </w:p>
        </w:tc>
        <w:tc>
          <w:tcPr>
            <w:tcW w:w="906" w:type="dxa"/>
            <w:shd w:val="clear" w:color="auto" w:fill="D1D1D1" w:themeFill="background2" w:themeFillShade="E6"/>
          </w:tcPr>
          <w:p w14:paraId="0C141BB2" w14:textId="77777777" w:rsidR="00351440" w:rsidRPr="005F0BA2" w:rsidRDefault="00351440" w:rsidP="00ED7B25">
            <w:pPr>
              <w:pStyle w:val="Heading4"/>
            </w:pPr>
            <w:r>
              <w:t>TLO</w:t>
            </w:r>
          </w:p>
        </w:tc>
        <w:tc>
          <w:tcPr>
            <w:tcW w:w="2198" w:type="dxa"/>
            <w:shd w:val="clear" w:color="auto" w:fill="D1D1D1" w:themeFill="background2" w:themeFillShade="E6"/>
          </w:tcPr>
          <w:p w14:paraId="7A774551" w14:textId="77777777" w:rsidR="00351440" w:rsidRPr="005F0BA2" w:rsidRDefault="00351440" w:rsidP="00ED7B25">
            <w:pPr>
              <w:pStyle w:val="Heading4"/>
            </w:pPr>
            <w:r w:rsidRPr="005F0BA2">
              <w:t>Purpose</w:t>
            </w:r>
          </w:p>
        </w:tc>
        <w:tc>
          <w:tcPr>
            <w:tcW w:w="2199" w:type="dxa"/>
            <w:shd w:val="clear" w:color="auto" w:fill="D1D1D1" w:themeFill="background2" w:themeFillShade="E6"/>
          </w:tcPr>
          <w:p w14:paraId="4CAB2378" w14:textId="77777777" w:rsidR="00351440" w:rsidRPr="005F0BA2" w:rsidRDefault="00351440" w:rsidP="00ED7B25">
            <w:pPr>
              <w:pStyle w:val="Heading4"/>
            </w:pPr>
            <w:r>
              <w:t>Responsibility</w:t>
            </w:r>
          </w:p>
        </w:tc>
        <w:tc>
          <w:tcPr>
            <w:tcW w:w="5249" w:type="dxa"/>
            <w:shd w:val="clear" w:color="auto" w:fill="D1D1D1" w:themeFill="background2" w:themeFillShade="E6"/>
          </w:tcPr>
          <w:p w14:paraId="5C7C93ED" w14:textId="77777777" w:rsidR="00351440" w:rsidRPr="005F0BA2" w:rsidRDefault="00351440" w:rsidP="00ED7B25">
            <w:pPr>
              <w:pStyle w:val="Heading4"/>
            </w:pPr>
            <w:r>
              <w:t>Notes</w:t>
            </w:r>
          </w:p>
        </w:tc>
      </w:tr>
      <w:tr w:rsidR="00351440" w:rsidRPr="00351440" w14:paraId="301D96D3" w14:textId="77777777" w:rsidTr="00ED7B25">
        <w:trPr>
          <w:trHeight w:val="305"/>
        </w:trPr>
        <w:tc>
          <w:tcPr>
            <w:tcW w:w="3618" w:type="dxa"/>
            <w:shd w:val="clear" w:color="auto" w:fill="FFFFFF" w:themeFill="background1"/>
          </w:tcPr>
          <w:p w14:paraId="6C9F2017" w14:textId="77777777" w:rsidR="00351440" w:rsidRPr="00351440" w:rsidRDefault="00351440" w:rsidP="00ED7B25"/>
        </w:tc>
        <w:tc>
          <w:tcPr>
            <w:tcW w:w="906" w:type="dxa"/>
            <w:shd w:val="clear" w:color="auto" w:fill="FFFFFF" w:themeFill="background1"/>
          </w:tcPr>
          <w:p w14:paraId="2F9F060C" w14:textId="77777777" w:rsidR="00351440" w:rsidRPr="00351440" w:rsidRDefault="00351440" w:rsidP="00ED7B25"/>
        </w:tc>
        <w:tc>
          <w:tcPr>
            <w:tcW w:w="2198" w:type="dxa"/>
            <w:shd w:val="clear" w:color="auto" w:fill="FFFFFF" w:themeFill="background1"/>
          </w:tcPr>
          <w:p w14:paraId="02B7BF39" w14:textId="77777777" w:rsidR="00351440" w:rsidRPr="00351440" w:rsidRDefault="00351440" w:rsidP="00ED7B25"/>
        </w:tc>
        <w:tc>
          <w:tcPr>
            <w:tcW w:w="2199" w:type="dxa"/>
            <w:shd w:val="clear" w:color="auto" w:fill="FFFFFF" w:themeFill="background1"/>
          </w:tcPr>
          <w:p w14:paraId="5E2F9E69" w14:textId="77777777" w:rsidR="00351440" w:rsidRPr="00351440" w:rsidRDefault="00351440" w:rsidP="00ED7B25"/>
        </w:tc>
        <w:tc>
          <w:tcPr>
            <w:tcW w:w="5249" w:type="dxa"/>
            <w:shd w:val="clear" w:color="auto" w:fill="FFFFFF" w:themeFill="background1"/>
          </w:tcPr>
          <w:p w14:paraId="63DCFE88" w14:textId="77777777" w:rsidR="00351440" w:rsidRPr="00351440" w:rsidRDefault="00351440" w:rsidP="00ED7B25"/>
        </w:tc>
      </w:tr>
      <w:tr w:rsidR="00351440" w:rsidRPr="00351440" w14:paraId="2C175429" w14:textId="77777777" w:rsidTr="00ED7B25">
        <w:trPr>
          <w:trHeight w:val="305"/>
        </w:trPr>
        <w:tc>
          <w:tcPr>
            <w:tcW w:w="3618" w:type="dxa"/>
            <w:shd w:val="clear" w:color="auto" w:fill="FFFFFF" w:themeFill="background1"/>
          </w:tcPr>
          <w:p w14:paraId="7A2FFA4F" w14:textId="77777777" w:rsidR="00351440" w:rsidRPr="00351440" w:rsidRDefault="00351440" w:rsidP="00ED7B25"/>
        </w:tc>
        <w:tc>
          <w:tcPr>
            <w:tcW w:w="906" w:type="dxa"/>
            <w:shd w:val="clear" w:color="auto" w:fill="FFFFFF" w:themeFill="background1"/>
          </w:tcPr>
          <w:p w14:paraId="1DA2AADA" w14:textId="77777777" w:rsidR="00351440" w:rsidRPr="00351440" w:rsidRDefault="00351440" w:rsidP="00ED7B25"/>
        </w:tc>
        <w:tc>
          <w:tcPr>
            <w:tcW w:w="2198" w:type="dxa"/>
            <w:shd w:val="clear" w:color="auto" w:fill="FFFFFF" w:themeFill="background1"/>
          </w:tcPr>
          <w:p w14:paraId="0481344E" w14:textId="77777777" w:rsidR="00351440" w:rsidRPr="00351440" w:rsidRDefault="00351440" w:rsidP="00ED7B25"/>
        </w:tc>
        <w:tc>
          <w:tcPr>
            <w:tcW w:w="2199" w:type="dxa"/>
            <w:shd w:val="clear" w:color="auto" w:fill="FFFFFF" w:themeFill="background1"/>
          </w:tcPr>
          <w:p w14:paraId="6BC05645" w14:textId="77777777" w:rsidR="00351440" w:rsidRPr="00351440" w:rsidRDefault="00351440" w:rsidP="00ED7B25"/>
        </w:tc>
        <w:tc>
          <w:tcPr>
            <w:tcW w:w="5249" w:type="dxa"/>
            <w:shd w:val="clear" w:color="auto" w:fill="FFFFFF" w:themeFill="background1"/>
          </w:tcPr>
          <w:p w14:paraId="4CBA8F46" w14:textId="77777777" w:rsidR="00351440" w:rsidRPr="00351440" w:rsidRDefault="00351440" w:rsidP="00ED7B25"/>
        </w:tc>
      </w:tr>
      <w:tr w:rsidR="00351440" w:rsidRPr="00351440" w14:paraId="6EFD6D5F" w14:textId="77777777" w:rsidTr="00ED7B25">
        <w:trPr>
          <w:trHeight w:val="305"/>
        </w:trPr>
        <w:tc>
          <w:tcPr>
            <w:tcW w:w="3618" w:type="dxa"/>
            <w:shd w:val="clear" w:color="auto" w:fill="FFFFFF" w:themeFill="background1"/>
          </w:tcPr>
          <w:p w14:paraId="160479AC" w14:textId="77777777" w:rsidR="00351440" w:rsidRPr="00351440" w:rsidRDefault="00351440" w:rsidP="00ED7B25"/>
        </w:tc>
        <w:tc>
          <w:tcPr>
            <w:tcW w:w="906" w:type="dxa"/>
            <w:shd w:val="clear" w:color="auto" w:fill="FFFFFF" w:themeFill="background1"/>
          </w:tcPr>
          <w:p w14:paraId="44BC679E" w14:textId="77777777" w:rsidR="00351440" w:rsidRPr="00351440" w:rsidRDefault="00351440" w:rsidP="00ED7B25"/>
        </w:tc>
        <w:tc>
          <w:tcPr>
            <w:tcW w:w="2198" w:type="dxa"/>
            <w:shd w:val="clear" w:color="auto" w:fill="FFFFFF" w:themeFill="background1"/>
          </w:tcPr>
          <w:p w14:paraId="0ADFF1B7" w14:textId="77777777" w:rsidR="00351440" w:rsidRPr="00351440" w:rsidRDefault="00351440" w:rsidP="00ED7B25"/>
        </w:tc>
        <w:tc>
          <w:tcPr>
            <w:tcW w:w="2199" w:type="dxa"/>
            <w:shd w:val="clear" w:color="auto" w:fill="FFFFFF" w:themeFill="background1"/>
          </w:tcPr>
          <w:p w14:paraId="4C48C0BD" w14:textId="77777777" w:rsidR="00351440" w:rsidRPr="00351440" w:rsidRDefault="00351440" w:rsidP="00ED7B25"/>
        </w:tc>
        <w:tc>
          <w:tcPr>
            <w:tcW w:w="5249" w:type="dxa"/>
            <w:shd w:val="clear" w:color="auto" w:fill="FFFFFF" w:themeFill="background1"/>
          </w:tcPr>
          <w:p w14:paraId="1E16E289" w14:textId="77777777" w:rsidR="00351440" w:rsidRPr="00351440" w:rsidRDefault="00351440" w:rsidP="00ED7B25"/>
        </w:tc>
      </w:tr>
      <w:tr w:rsidR="00351440" w:rsidRPr="00351440" w14:paraId="25A83D23" w14:textId="77777777" w:rsidTr="00ED7B25">
        <w:trPr>
          <w:trHeight w:val="305"/>
        </w:trPr>
        <w:tc>
          <w:tcPr>
            <w:tcW w:w="3618" w:type="dxa"/>
            <w:shd w:val="clear" w:color="auto" w:fill="FFFFFF" w:themeFill="background1"/>
          </w:tcPr>
          <w:p w14:paraId="0B59B9EB" w14:textId="77777777" w:rsidR="00351440" w:rsidRPr="00351440" w:rsidRDefault="00351440" w:rsidP="00ED7B25"/>
        </w:tc>
        <w:tc>
          <w:tcPr>
            <w:tcW w:w="906" w:type="dxa"/>
            <w:shd w:val="clear" w:color="auto" w:fill="FFFFFF" w:themeFill="background1"/>
          </w:tcPr>
          <w:p w14:paraId="0C3E2F23" w14:textId="77777777" w:rsidR="00351440" w:rsidRPr="00351440" w:rsidRDefault="00351440" w:rsidP="00ED7B25"/>
        </w:tc>
        <w:tc>
          <w:tcPr>
            <w:tcW w:w="2198" w:type="dxa"/>
            <w:shd w:val="clear" w:color="auto" w:fill="FFFFFF" w:themeFill="background1"/>
          </w:tcPr>
          <w:p w14:paraId="48A2FF1F" w14:textId="77777777" w:rsidR="00351440" w:rsidRPr="00351440" w:rsidRDefault="00351440" w:rsidP="00ED7B25"/>
        </w:tc>
        <w:tc>
          <w:tcPr>
            <w:tcW w:w="2199" w:type="dxa"/>
            <w:shd w:val="clear" w:color="auto" w:fill="FFFFFF" w:themeFill="background1"/>
          </w:tcPr>
          <w:p w14:paraId="302224F3" w14:textId="77777777" w:rsidR="00351440" w:rsidRPr="00351440" w:rsidRDefault="00351440" w:rsidP="00ED7B25"/>
        </w:tc>
        <w:tc>
          <w:tcPr>
            <w:tcW w:w="5249" w:type="dxa"/>
            <w:shd w:val="clear" w:color="auto" w:fill="FFFFFF" w:themeFill="background1"/>
          </w:tcPr>
          <w:p w14:paraId="28F04C34" w14:textId="77777777" w:rsidR="00351440" w:rsidRPr="00351440" w:rsidRDefault="00351440" w:rsidP="00ED7B25"/>
        </w:tc>
      </w:tr>
      <w:tr w:rsidR="00351440" w:rsidRPr="00351440" w14:paraId="1F1C4318" w14:textId="77777777" w:rsidTr="00ED7B25">
        <w:trPr>
          <w:trHeight w:val="305"/>
        </w:trPr>
        <w:tc>
          <w:tcPr>
            <w:tcW w:w="3618" w:type="dxa"/>
            <w:shd w:val="clear" w:color="auto" w:fill="FFFFFF" w:themeFill="background1"/>
          </w:tcPr>
          <w:p w14:paraId="423E1DD0" w14:textId="77777777" w:rsidR="00351440" w:rsidRPr="00351440" w:rsidRDefault="00351440" w:rsidP="00ED7B25"/>
        </w:tc>
        <w:tc>
          <w:tcPr>
            <w:tcW w:w="906" w:type="dxa"/>
            <w:shd w:val="clear" w:color="auto" w:fill="FFFFFF" w:themeFill="background1"/>
          </w:tcPr>
          <w:p w14:paraId="640A93F2" w14:textId="77777777" w:rsidR="00351440" w:rsidRPr="00351440" w:rsidRDefault="00351440" w:rsidP="00ED7B25"/>
        </w:tc>
        <w:tc>
          <w:tcPr>
            <w:tcW w:w="2198" w:type="dxa"/>
            <w:shd w:val="clear" w:color="auto" w:fill="FFFFFF" w:themeFill="background1"/>
          </w:tcPr>
          <w:p w14:paraId="04DA8D86" w14:textId="77777777" w:rsidR="00351440" w:rsidRPr="00351440" w:rsidRDefault="00351440" w:rsidP="00ED7B25"/>
        </w:tc>
        <w:tc>
          <w:tcPr>
            <w:tcW w:w="2199" w:type="dxa"/>
            <w:shd w:val="clear" w:color="auto" w:fill="FFFFFF" w:themeFill="background1"/>
          </w:tcPr>
          <w:p w14:paraId="4F7402A7" w14:textId="77777777" w:rsidR="00351440" w:rsidRPr="00351440" w:rsidRDefault="00351440" w:rsidP="00ED7B25"/>
        </w:tc>
        <w:tc>
          <w:tcPr>
            <w:tcW w:w="5249" w:type="dxa"/>
            <w:shd w:val="clear" w:color="auto" w:fill="FFFFFF" w:themeFill="background1"/>
          </w:tcPr>
          <w:p w14:paraId="3096AA9E" w14:textId="77777777" w:rsidR="00351440" w:rsidRPr="00351440" w:rsidRDefault="00351440" w:rsidP="00ED7B25"/>
        </w:tc>
      </w:tr>
      <w:tr w:rsidR="00351440" w:rsidRPr="00351440" w14:paraId="6D233289" w14:textId="77777777" w:rsidTr="00ED7B25">
        <w:trPr>
          <w:trHeight w:val="305"/>
        </w:trPr>
        <w:tc>
          <w:tcPr>
            <w:tcW w:w="3618" w:type="dxa"/>
            <w:shd w:val="clear" w:color="auto" w:fill="FFFFFF" w:themeFill="background1"/>
          </w:tcPr>
          <w:p w14:paraId="1A46C570" w14:textId="77777777" w:rsidR="00351440" w:rsidRPr="00351440" w:rsidRDefault="00351440" w:rsidP="00ED7B25"/>
        </w:tc>
        <w:tc>
          <w:tcPr>
            <w:tcW w:w="906" w:type="dxa"/>
            <w:shd w:val="clear" w:color="auto" w:fill="FFFFFF" w:themeFill="background1"/>
          </w:tcPr>
          <w:p w14:paraId="28112BBC" w14:textId="77777777" w:rsidR="00351440" w:rsidRPr="00351440" w:rsidRDefault="00351440" w:rsidP="00ED7B25"/>
        </w:tc>
        <w:tc>
          <w:tcPr>
            <w:tcW w:w="2198" w:type="dxa"/>
            <w:shd w:val="clear" w:color="auto" w:fill="FFFFFF" w:themeFill="background1"/>
          </w:tcPr>
          <w:p w14:paraId="35C7A12A" w14:textId="77777777" w:rsidR="00351440" w:rsidRPr="00351440" w:rsidRDefault="00351440" w:rsidP="00ED7B25"/>
        </w:tc>
        <w:tc>
          <w:tcPr>
            <w:tcW w:w="2199" w:type="dxa"/>
            <w:shd w:val="clear" w:color="auto" w:fill="FFFFFF" w:themeFill="background1"/>
          </w:tcPr>
          <w:p w14:paraId="467EA83E" w14:textId="77777777" w:rsidR="00351440" w:rsidRPr="00351440" w:rsidRDefault="00351440" w:rsidP="00ED7B25"/>
        </w:tc>
        <w:tc>
          <w:tcPr>
            <w:tcW w:w="5249" w:type="dxa"/>
            <w:shd w:val="clear" w:color="auto" w:fill="FFFFFF" w:themeFill="background1"/>
          </w:tcPr>
          <w:p w14:paraId="04092027" w14:textId="77777777" w:rsidR="00351440" w:rsidRPr="00351440" w:rsidRDefault="00351440" w:rsidP="00ED7B25"/>
        </w:tc>
      </w:tr>
      <w:tr w:rsidR="00351440" w:rsidRPr="00351440" w14:paraId="5C746882" w14:textId="77777777" w:rsidTr="00ED7B25">
        <w:trPr>
          <w:trHeight w:val="305"/>
        </w:trPr>
        <w:tc>
          <w:tcPr>
            <w:tcW w:w="3618" w:type="dxa"/>
            <w:shd w:val="clear" w:color="auto" w:fill="FFFFFF" w:themeFill="background1"/>
          </w:tcPr>
          <w:p w14:paraId="7A569EB6" w14:textId="77777777" w:rsidR="00351440" w:rsidRPr="00351440" w:rsidRDefault="00351440" w:rsidP="00ED7B25"/>
        </w:tc>
        <w:tc>
          <w:tcPr>
            <w:tcW w:w="906" w:type="dxa"/>
            <w:shd w:val="clear" w:color="auto" w:fill="FFFFFF" w:themeFill="background1"/>
          </w:tcPr>
          <w:p w14:paraId="6813B083" w14:textId="77777777" w:rsidR="00351440" w:rsidRPr="00351440" w:rsidRDefault="00351440" w:rsidP="00ED7B25"/>
        </w:tc>
        <w:tc>
          <w:tcPr>
            <w:tcW w:w="2198" w:type="dxa"/>
            <w:shd w:val="clear" w:color="auto" w:fill="FFFFFF" w:themeFill="background1"/>
          </w:tcPr>
          <w:p w14:paraId="5667904B" w14:textId="77777777" w:rsidR="00351440" w:rsidRPr="00351440" w:rsidRDefault="00351440" w:rsidP="00ED7B25"/>
        </w:tc>
        <w:tc>
          <w:tcPr>
            <w:tcW w:w="2199" w:type="dxa"/>
            <w:shd w:val="clear" w:color="auto" w:fill="FFFFFF" w:themeFill="background1"/>
          </w:tcPr>
          <w:p w14:paraId="5E176D01" w14:textId="77777777" w:rsidR="00351440" w:rsidRPr="00351440" w:rsidRDefault="00351440" w:rsidP="00ED7B25"/>
        </w:tc>
        <w:tc>
          <w:tcPr>
            <w:tcW w:w="5249" w:type="dxa"/>
            <w:shd w:val="clear" w:color="auto" w:fill="FFFFFF" w:themeFill="background1"/>
          </w:tcPr>
          <w:p w14:paraId="43BD9E73" w14:textId="77777777" w:rsidR="00351440" w:rsidRPr="00351440" w:rsidRDefault="00351440" w:rsidP="00ED7B25"/>
        </w:tc>
      </w:tr>
      <w:tr w:rsidR="00351440" w:rsidRPr="00351440" w14:paraId="65A6B3C4" w14:textId="77777777" w:rsidTr="00ED7B25">
        <w:trPr>
          <w:trHeight w:val="305"/>
        </w:trPr>
        <w:tc>
          <w:tcPr>
            <w:tcW w:w="3618" w:type="dxa"/>
            <w:shd w:val="clear" w:color="auto" w:fill="FFFFFF" w:themeFill="background1"/>
          </w:tcPr>
          <w:p w14:paraId="78DA2F0C" w14:textId="77777777" w:rsidR="00351440" w:rsidRPr="00351440" w:rsidRDefault="00351440" w:rsidP="00ED7B25"/>
        </w:tc>
        <w:tc>
          <w:tcPr>
            <w:tcW w:w="906" w:type="dxa"/>
            <w:shd w:val="clear" w:color="auto" w:fill="FFFFFF" w:themeFill="background1"/>
          </w:tcPr>
          <w:p w14:paraId="654BC7CF" w14:textId="77777777" w:rsidR="00351440" w:rsidRPr="00351440" w:rsidRDefault="00351440" w:rsidP="00ED7B25"/>
        </w:tc>
        <w:tc>
          <w:tcPr>
            <w:tcW w:w="2198" w:type="dxa"/>
            <w:shd w:val="clear" w:color="auto" w:fill="FFFFFF" w:themeFill="background1"/>
          </w:tcPr>
          <w:p w14:paraId="273D3222" w14:textId="77777777" w:rsidR="00351440" w:rsidRPr="00351440" w:rsidRDefault="00351440" w:rsidP="00ED7B25"/>
        </w:tc>
        <w:tc>
          <w:tcPr>
            <w:tcW w:w="2199" w:type="dxa"/>
            <w:shd w:val="clear" w:color="auto" w:fill="FFFFFF" w:themeFill="background1"/>
          </w:tcPr>
          <w:p w14:paraId="71B90556" w14:textId="77777777" w:rsidR="00351440" w:rsidRPr="00351440" w:rsidRDefault="00351440" w:rsidP="00ED7B25"/>
        </w:tc>
        <w:tc>
          <w:tcPr>
            <w:tcW w:w="5249" w:type="dxa"/>
            <w:shd w:val="clear" w:color="auto" w:fill="FFFFFF" w:themeFill="background1"/>
          </w:tcPr>
          <w:p w14:paraId="620E9CEA" w14:textId="77777777" w:rsidR="00351440" w:rsidRPr="00351440" w:rsidRDefault="00351440" w:rsidP="00ED7B25"/>
        </w:tc>
      </w:tr>
      <w:tr w:rsidR="00351440" w:rsidRPr="00351440" w14:paraId="53B1AEED" w14:textId="77777777" w:rsidTr="00ED7B25">
        <w:trPr>
          <w:trHeight w:val="305"/>
        </w:trPr>
        <w:tc>
          <w:tcPr>
            <w:tcW w:w="3618" w:type="dxa"/>
            <w:shd w:val="clear" w:color="auto" w:fill="FFFFFF" w:themeFill="background1"/>
          </w:tcPr>
          <w:p w14:paraId="474B6295" w14:textId="77777777" w:rsidR="00351440" w:rsidRPr="00351440" w:rsidRDefault="00351440" w:rsidP="00ED7B25"/>
        </w:tc>
        <w:tc>
          <w:tcPr>
            <w:tcW w:w="906" w:type="dxa"/>
            <w:shd w:val="clear" w:color="auto" w:fill="FFFFFF" w:themeFill="background1"/>
          </w:tcPr>
          <w:p w14:paraId="3211DC0D" w14:textId="77777777" w:rsidR="00351440" w:rsidRPr="00351440" w:rsidRDefault="00351440" w:rsidP="00ED7B25"/>
        </w:tc>
        <w:tc>
          <w:tcPr>
            <w:tcW w:w="2198" w:type="dxa"/>
            <w:shd w:val="clear" w:color="auto" w:fill="FFFFFF" w:themeFill="background1"/>
          </w:tcPr>
          <w:p w14:paraId="7233A41B" w14:textId="77777777" w:rsidR="00351440" w:rsidRPr="00351440" w:rsidRDefault="00351440" w:rsidP="00ED7B25"/>
        </w:tc>
        <w:tc>
          <w:tcPr>
            <w:tcW w:w="2199" w:type="dxa"/>
            <w:shd w:val="clear" w:color="auto" w:fill="FFFFFF" w:themeFill="background1"/>
          </w:tcPr>
          <w:p w14:paraId="422B814A" w14:textId="77777777" w:rsidR="00351440" w:rsidRPr="00351440" w:rsidRDefault="00351440" w:rsidP="00ED7B25"/>
        </w:tc>
        <w:tc>
          <w:tcPr>
            <w:tcW w:w="5249" w:type="dxa"/>
            <w:shd w:val="clear" w:color="auto" w:fill="FFFFFF" w:themeFill="background1"/>
          </w:tcPr>
          <w:p w14:paraId="1A0BD9DD" w14:textId="77777777" w:rsidR="00351440" w:rsidRPr="00351440" w:rsidRDefault="00351440" w:rsidP="00ED7B25"/>
        </w:tc>
      </w:tr>
    </w:tbl>
    <w:p w14:paraId="6FC1E5AF" w14:textId="77777777" w:rsidR="00351440" w:rsidRPr="00351440" w:rsidRDefault="00351440" w:rsidP="00351440"/>
    <w:p w14:paraId="54257581" w14:textId="77777777" w:rsidR="00250D1C" w:rsidRDefault="00250D1C">
      <w:pPr>
        <w:rPr>
          <w:rFonts w:eastAsiaTheme="majorEastAsia" w:cstheme="majorBidi"/>
          <w:color w:val="0F4761" w:themeColor="accent1" w:themeShade="BF"/>
          <w:sz w:val="28"/>
          <w:szCs w:val="28"/>
        </w:rPr>
      </w:pPr>
      <w:r>
        <w:br w:type="page"/>
      </w:r>
    </w:p>
    <w:p w14:paraId="3C19B3D3" w14:textId="77777777" w:rsidR="000F0D40" w:rsidRDefault="000F0D40" w:rsidP="000F0D40">
      <w:pPr>
        <w:pStyle w:val="Heading3"/>
      </w:pPr>
      <w:r>
        <w:t>Topic 2 : Topic title</w:t>
      </w:r>
    </w:p>
    <w:p w14:paraId="411476F3" w14:textId="77777777" w:rsidR="000F0D40" w:rsidRDefault="000F0D40" w:rsidP="000F0D40">
      <w:pPr>
        <w:pStyle w:val="Heading4"/>
      </w:pPr>
      <w:r>
        <w:t>Topic Learning objectives</w:t>
      </w:r>
    </w:p>
    <w:p w14:paraId="49242530" w14:textId="77777777" w:rsidR="000F0D40" w:rsidRDefault="000F0D40" w:rsidP="000F0D40">
      <w:pPr>
        <w:pStyle w:val="ListParagraph"/>
        <w:numPr>
          <w:ilvl w:val="0"/>
          <w:numId w:val="3"/>
        </w:numPr>
      </w:pPr>
      <w:r>
        <w:t>TLO 1</w:t>
      </w:r>
    </w:p>
    <w:p w14:paraId="0AB38546" w14:textId="77777777" w:rsidR="000F0D40" w:rsidRDefault="000F0D40" w:rsidP="000F0D40">
      <w:pPr>
        <w:pStyle w:val="ListParagraph"/>
        <w:numPr>
          <w:ilvl w:val="0"/>
          <w:numId w:val="3"/>
        </w:numPr>
      </w:pPr>
      <w:r>
        <w:t>TLO 2</w:t>
      </w:r>
    </w:p>
    <w:p w14:paraId="240C71F3" w14:textId="77777777" w:rsidR="000F0D40" w:rsidRPr="000F0D40" w:rsidRDefault="000F0D40" w:rsidP="000F0D40">
      <w:pPr>
        <w:pStyle w:val="ListParagraph"/>
        <w:numPr>
          <w:ilvl w:val="0"/>
          <w:numId w:val="3"/>
        </w:numPr>
      </w:pPr>
      <w:r>
        <w:t>TLO 3</w:t>
      </w:r>
    </w:p>
    <w:p w14:paraId="0C7C2E81" w14:textId="77777777" w:rsidR="000F0D40" w:rsidRDefault="000F0D40" w:rsidP="000F0D40">
      <w:pPr>
        <w:pStyle w:val="Heading4"/>
      </w:pPr>
      <w:r>
        <w:t>Topic introduction</w:t>
      </w:r>
    </w:p>
    <w:p w14:paraId="1310B952" w14:textId="14BE86D0" w:rsidR="000F0D40" w:rsidRDefault="00FE4E04" w:rsidP="00FE4E04">
      <w:pPr>
        <w:pStyle w:val="Heading4"/>
      </w:pPr>
      <w:r>
        <w:t>Page title</w:t>
      </w:r>
    </w:p>
    <w:tbl>
      <w:tblPr>
        <w:tblStyle w:val="TableGrid"/>
        <w:tblW w:w="14170" w:type="dxa"/>
        <w:tblLayout w:type="fixed"/>
        <w:tblLook w:val="04A0" w:firstRow="1" w:lastRow="0" w:firstColumn="1" w:lastColumn="0" w:noHBand="0" w:noVBand="1"/>
      </w:tblPr>
      <w:tblGrid>
        <w:gridCol w:w="3618"/>
        <w:gridCol w:w="906"/>
        <w:gridCol w:w="2198"/>
        <w:gridCol w:w="2199"/>
        <w:gridCol w:w="5249"/>
      </w:tblGrid>
      <w:tr w:rsidR="000F0D40" w:rsidRPr="005F0BA2" w14:paraId="23E10465" w14:textId="77777777" w:rsidTr="00C614AB">
        <w:trPr>
          <w:trHeight w:val="305"/>
        </w:trPr>
        <w:tc>
          <w:tcPr>
            <w:tcW w:w="3618" w:type="dxa"/>
            <w:shd w:val="clear" w:color="auto" w:fill="D1D1D1" w:themeFill="background2" w:themeFillShade="E6"/>
          </w:tcPr>
          <w:p w14:paraId="03A249F2" w14:textId="77777777" w:rsidR="000F0D40" w:rsidRPr="005F0BA2" w:rsidRDefault="000F0D40" w:rsidP="00C614AB">
            <w:pPr>
              <w:pStyle w:val="Heading4"/>
            </w:pPr>
            <w:r>
              <w:t>Engagement / Resource</w:t>
            </w:r>
          </w:p>
        </w:tc>
        <w:tc>
          <w:tcPr>
            <w:tcW w:w="906" w:type="dxa"/>
            <w:shd w:val="clear" w:color="auto" w:fill="D1D1D1" w:themeFill="background2" w:themeFillShade="E6"/>
          </w:tcPr>
          <w:p w14:paraId="03FB8383" w14:textId="77777777" w:rsidR="000F0D40" w:rsidRPr="005F0BA2" w:rsidRDefault="000F0D40" w:rsidP="00C614AB">
            <w:pPr>
              <w:pStyle w:val="Heading4"/>
            </w:pPr>
            <w:r>
              <w:t>TLO</w:t>
            </w:r>
          </w:p>
        </w:tc>
        <w:tc>
          <w:tcPr>
            <w:tcW w:w="2198" w:type="dxa"/>
            <w:shd w:val="clear" w:color="auto" w:fill="D1D1D1" w:themeFill="background2" w:themeFillShade="E6"/>
          </w:tcPr>
          <w:p w14:paraId="62F0EDB6" w14:textId="77777777" w:rsidR="000F0D40" w:rsidRPr="005F0BA2" w:rsidRDefault="000F0D40" w:rsidP="00C614AB">
            <w:pPr>
              <w:pStyle w:val="Heading4"/>
            </w:pPr>
            <w:r w:rsidRPr="005F0BA2">
              <w:t>Purpose</w:t>
            </w:r>
          </w:p>
        </w:tc>
        <w:tc>
          <w:tcPr>
            <w:tcW w:w="2199" w:type="dxa"/>
            <w:shd w:val="clear" w:color="auto" w:fill="D1D1D1" w:themeFill="background2" w:themeFillShade="E6"/>
          </w:tcPr>
          <w:p w14:paraId="4FDC5700" w14:textId="77777777" w:rsidR="000F0D40" w:rsidRPr="005F0BA2" w:rsidRDefault="000F0D40" w:rsidP="00C614AB">
            <w:pPr>
              <w:pStyle w:val="Heading4"/>
            </w:pPr>
            <w:r>
              <w:t>Responsibility</w:t>
            </w:r>
          </w:p>
        </w:tc>
        <w:tc>
          <w:tcPr>
            <w:tcW w:w="5249" w:type="dxa"/>
            <w:shd w:val="clear" w:color="auto" w:fill="D1D1D1" w:themeFill="background2" w:themeFillShade="E6"/>
          </w:tcPr>
          <w:p w14:paraId="53028CD1" w14:textId="77777777" w:rsidR="000F0D40" w:rsidRPr="005F0BA2" w:rsidRDefault="000F0D40" w:rsidP="00C614AB">
            <w:pPr>
              <w:pStyle w:val="Heading4"/>
            </w:pPr>
            <w:r>
              <w:t>Notes</w:t>
            </w:r>
          </w:p>
        </w:tc>
      </w:tr>
      <w:tr w:rsidR="000F0D40" w:rsidRPr="00351440" w14:paraId="194A4370" w14:textId="77777777" w:rsidTr="00C614AB">
        <w:trPr>
          <w:trHeight w:val="305"/>
        </w:trPr>
        <w:tc>
          <w:tcPr>
            <w:tcW w:w="3618" w:type="dxa"/>
            <w:shd w:val="clear" w:color="auto" w:fill="FFFFFF" w:themeFill="background1"/>
          </w:tcPr>
          <w:p w14:paraId="0A7261B3" w14:textId="77777777" w:rsidR="000F0D40" w:rsidRPr="00351440" w:rsidRDefault="000F0D40" w:rsidP="00351440"/>
        </w:tc>
        <w:tc>
          <w:tcPr>
            <w:tcW w:w="906" w:type="dxa"/>
            <w:shd w:val="clear" w:color="auto" w:fill="FFFFFF" w:themeFill="background1"/>
          </w:tcPr>
          <w:p w14:paraId="611ABCAF" w14:textId="77777777" w:rsidR="000F0D40" w:rsidRPr="00351440" w:rsidRDefault="000F0D40" w:rsidP="00351440"/>
        </w:tc>
        <w:tc>
          <w:tcPr>
            <w:tcW w:w="2198" w:type="dxa"/>
            <w:shd w:val="clear" w:color="auto" w:fill="FFFFFF" w:themeFill="background1"/>
          </w:tcPr>
          <w:p w14:paraId="59C5694D" w14:textId="77777777" w:rsidR="000F0D40" w:rsidRPr="00351440" w:rsidRDefault="000F0D40" w:rsidP="00351440"/>
        </w:tc>
        <w:tc>
          <w:tcPr>
            <w:tcW w:w="2199" w:type="dxa"/>
            <w:shd w:val="clear" w:color="auto" w:fill="FFFFFF" w:themeFill="background1"/>
          </w:tcPr>
          <w:p w14:paraId="0565A61D" w14:textId="77777777" w:rsidR="000F0D40" w:rsidRPr="00351440" w:rsidRDefault="000F0D40" w:rsidP="00351440"/>
        </w:tc>
        <w:tc>
          <w:tcPr>
            <w:tcW w:w="5249" w:type="dxa"/>
            <w:shd w:val="clear" w:color="auto" w:fill="FFFFFF" w:themeFill="background1"/>
          </w:tcPr>
          <w:p w14:paraId="27A252AB" w14:textId="77777777" w:rsidR="000F0D40" w:rsidRPr="00351440" w:rsidRDefault="000F0D40" w:rsidP="00351440"/>
        </w:tc>
      </w:tr>
      <w:tr w:rsidR="000F0D40" w:rsidRPr="00351440" w14:paraId="74884A30" w14:textId="77777777" w:rsidTr="00C614AB">
        <w:trPr>
          <w:trHeight w:val="305"/>
        </w:trPr>
        <w:tc>
          <w:tcPr>
            <w:tcW w:w="3618" w:type="dxa"/>
            <w:shd w:val="clear" w:color="auto" w:fill="FFFFFF" w:themeFill="background1"/>
          </w:tcPr>
          <w:p w14:paraId="5109E6F2" w14:textId="77777777" w:rsidR="000F0D40" w:rsidRPr="00351440" w:rsidRDefault="000F0D40" w:rsidP="00351440"/>
        </w:tc>
        <w:tc>
          <w:tcPr>
            <w:tcW w:w="906" w:type="dxa"/>
            <w:shd w:val="clear" w:color="auto" w:fill="FFFFFF" w:themeFill="background1"/>
          </w:tcPr>
          <w:p w14:paraId="03EDA1CB" w14:textId="77777777" w:rsidR="000F0D40" w:rsidRPr="00351440" w:rsidRDefault="000F0D40" w:rsidP="00351440"/>
        </w:tc>
        <w:tc>
          <w:tcPr>
            <w:tcW w:w="2198" w:type="dxa"/>
            <w:shd w:val="clear" w:color="auto" w:fill="FFFFFF" w:themeFill="background1"/>
          </w:tcPr>
          <w:p w14:paraId="4E648DFC" w14:textId="77777777" w:rsidR="000F0D40" w:rsidRPr="00351440" w:rsidRDefault="000F0D40" w:rsidP="00351440"/>
        </w:tc>
        <w:tc>
          <w:tcPr>
            <w:tcW w:w="2199" w:type="dxa"/>
            <w:shd w:val="clear" w:color="auto" w:fill="FFFFFF" w:themeFill="background1"/>
          </w:tcPr>
          <w:p w14:paraId="02A7E0F4" w14:textId="77777777" w:rsidR="000F0D40" w:rsidRPr="00351440" w:rsidRDefault="000F0D40" w:rsidP="00351440"/>
        </w:tc>
        <w:tc>
          <w:tcPr>
            <w:tcW w:w="5249" w:type="dxa"/>
            <w:shd w:val="clear" w:color="auto" w:fill="FFFFFF" w:themeFill="background1"/>
          </w:tcPr>
          <w:p w14:paraId="7D6DB366" w14:textId="77777777" w:rsidR="000F0D40" w:rsidRPr="00351440" w:rsidRDefault="000F0D40" w:rsidP="00351440"/>
        </w:tc>
      </w:tr>
      <w:tr w:rsidR="000F0D40" w:rsidRPr="00351440" w14:paraId="48BDE89A" w14:textId="77777777" w:rsidTr="00C614AB">
        <w:trPr>
          <w:trHeight w:val="305"/>
        </w:trPr>
        <w:tc>
          <w:tcPr>
            <w:tcW w:w="3618" w:type="dxa"/>
            <w:shd w:val="clear" w:color="auto" w:fill="FFFFFF" w:themeFill="background1"/>
          </w:tcPr>
          <w:p w14:paraId="2B930734" w14:textId="77777777" w:rsidR="000F0D40" w:rsidRPr="00351440" w:rsidRDefault="000F0D40" w:rsidP="00351440"/>
        </w:tc>
        <w:tc>
          <w:tcPr>
            <w:tcW w:w="906" w:type="dxa"/>
            <w:shd w:val="clear" w:color="auto" w:fill="FFFFFF" w:themeFill="background1"/>
          </w:tcPr>
          <w:p w14:paraId="428821CB" w14:textId="77777777" w:rsidR="000F0D40" w:rsidRPr="00351440" w:rsidRDefault="000F0D40" w:rsidP="00351440"/>
        </w:tc>
        <w:tc>
          <w:tcPr>
            <w:tcW w:w="2198" w:type="dxa"/>
            <w:shd w:val="clear" w:color="auto" w:fill="FFFFFF" w:themeFill="background1"/>
          </w:tcPr>
          <w:p w14:paraId="7B8542A8" w14:textId="77777777" w:rsidR="000F0D40" w:rsidRPr="00351440" w:rsidRDefault="000F0D40" w:rsidP="00351440"/>
        </w:tc>
        <w:tc>
          <w:tcPr>
            <w:tcW w:w="2199" w:type="dxa"/>
            <w:shd w:val="clear" w:color="auto" w:fill="FFFFFF" w:themeFill="background1"/>
          </w:tcPr>
          <w:p w14:paraId="425B2609" w14:textId="77777777" w:rsidR="000F0D40" w:rsidRPr="00351440" w:rsidRDefault="000F0D40" w:rsidP="00351440"/>
        </w:tc>
        <w:tc>
          <w:tcPr>
            <w:tcW w:w="5249" w:type="dxa"/>
            <w:shd w:val="clear" w:color="auto" w:fill="FFFFFF" w:themeFill="background1"/>
          </w:tcPr>
          <w:p w14:paraId="3DCEFC9D" w14:textId="77777777" w:rsidR="000F0D40" w:rsidRPr="00351440" w:rsidRDefault="000F0D40" w:rsidP="00351440"/>
        </w:tc>
      </w:tr>
      <w:tr w:rsidR="000F0D40" w:rsidRPr="00351440" w14:paraId="3F966164" w14:textId="77777777" w:rsidTr="00C614AB">
        <w:trPr>
          <w:trHeight w:val="305"/>
        </w:trPr>
        <w:tc>
          <w:tcPr>
            <w:tcW w:w="3618" w:type="dxa"/>
            <w:shd w:val="clear" w:color="auto" w:fill="FFFFFF" w:themeFill="background1"/>
          </w:tcPr>
          <w:p w14:paraId="3891466B" w14:textId="77777777" w:rsidR="000F0D40" w:rsidRPr="00351440" w:rsidRDefault="000F0D40" w:rsidP="00351440"/>
        </w:tc>
        <w:tc>
          <w:tcPr>
            <w:tcW w:w="906" w:type="dxa"/>
            <w:shd w:val="clear" w:color="auto" w:fill="FFFFFF" w:themeFill="background1"/>
          </w:tcPr>
          <w:p w14:paraId="384754FB" w14:textId="77777777" w:rsidR="000F0D40" w:rsidRPr="00351440" w:rsidRDefault="000F0D40" w:rsidP="00351440"/>
        </w:tc>
        <w:tc>
          <w:tcPr>
            <w:tcW w:w="2198" w:type="dxa"/>
            <w:shd w:val="clear" w:color="auto" w:fill="FFFFFF" w:themeFill="background1"/>
          </w:tcPr>
          <w:p w14:paraId="2394006B" w14:textId="77777777" w:rsidR="000F0D40" w:rsidRPr="00351440" w:rsidRDefault="000F0D40" w:rsidP="00351440"/>
        </w:tc>
        <w:tc>
          <w:tcPr>
            <w:tcW w:w="2199" w:type="dxa"/>
            <w:shd w:val="clear" w:color="auto" w:fill="FFFFFF" w:themeFill="background1"/>
          </w:tcPr>
          <w:p w14:paraId="7FE0DD89" w14:textId="77777777" w:rsidR="000F0D40" w:rsidRPr="00351440" w:rsidRDefault="000F0D40" w:rsidP="00351440"/>
        </w:tc>
        <w:tc>
          <w:tcPr>
            <w:tcW w:w="5249" w:type="dxa"/>
            <w:shd w:val="clear" w:color="auto" w:fill="FFFFFF" w:themeFill="background1"/>
          </w:tcPr>
          <w:p w14:paraId="709FDAB6" w14:textId="77777777" w:rsidR="000F0D40" w:rsidRPr="00351440" w:rsidRDefault="000F0D40" w:rsidP="00351440"/>
        </w:tc>
      </w:tr>
      <w:tr w:rsidR="000F0D40" w:rsidRPr="00351440" w14:paraId="2779FBE6" w14:textId="77777777" w:rsidTr="00C614AB">
        <w:trPr>
          <w:trHeight w:val="305"/>
        </w:trPr>
        <w:tc>
          <w:tcPr>
            <w:tcW w:w="3618" w:type="dxa"/>
            <w:shd w:val="clear" w:color="auto" w:fill="FFFFFF" w:themeFill="background1"/>
          </w:tcPr>
          <w:p w14:paraId="07231B1D" w14:textId="77777777" w:rsidR="000F0D40" w:rsidRPr="00351440" w:rsidRDefault="000F0D40" w:rsidP="00351440"/>
        </w:tc>
        <w:tc>
          <w:tcPr>
            <w:tcW w:w="906" w:type="dxa"/>
            <w:shd w:val="clear" w:color="auto" w:fill="FFFFFF" w:themeFill="background1"/>
          </w:tcPr>
          <w:p w14:paraId="68D3DC95" w14:textId="77777777" w:rsidR="000F0D40" w:rsidRPr="00351440" w:rsidRDefault="000F0D40" w:rsidP="00351440"/>
        </w:tc>
        <w:tc>
          <w:tcPr>
            <w:tcW w:w="2198" w:type="dxa"/>
            <w:shd w:val="clear" w:color="auto" w:fill="FFFFFF" w:themeFill="background1"/>
          </w:tcPr>
          <w:p w14:paraId="22C2310C" w14:textId="77777777" w:rsidR="000F0D40" w:rsidRPr="00351440" w:rsidRDefault="000F0D40" w:rsidP="00351440"/>
        </w:tc>
        <w:tc>
          <w:tcPr>
            <w:tcW w:w="2199" w:type="dxa"/>
            <w:shd w:val="clear" w:color="auto" w:fill="FFFFFF" w:themeFill="background1"/>
          </w:tcPr>
          <w:p w14:paraId="0EE068F0" w14:textId="77777777" w:rsidR="000F0D40" w:rsidRPr="00351440" w:rsidRDefault="000F0D40" w:rsidP="00351440"/>
        </w:tc>
        <w:tc>
          <w:tcPr>
            <w:tcW w:w="5249" w:type="dxa"/>
            <w:shd w:val="clear" w:color="auto" w:fill="FFFFFF" w:themeFill="background1"/>
          </w:tcPr>
          <w:p w14:paraId="52266EEB" w14:textId="77777777" w:rsidR="000F0D40" w:rsidRPr="00351440" w:rsidRDefault="000F0D40" w:rsidP="00351440"/>
        </w:tc>
      </w:tr>
      <w:tr w:rsidR="000F0D40" w:rsidRPr="00351440" w14:paraId="5A6A4532" w14:textId="77777777" w:rsidTr="00C614AB">
        <w:trPr>
          <w:trHeight w:val="305"/>
        </w:trPr>
        <w:tc>
          <w:tcPr>
            <w:tcW w:w="3618" w:type="dxa"/>
            <w:shd w:val="clear" w:color="auto" w:fill="FFFFFF" w:themeFill="background1"/>
          </w:tcPr>
          <w:p w14:paraId="0DC167D2" w14:textId="77777777" w:rsidR="000F0D40" w:rsidRPr="00351440" w:rsidRDefault="000F0D40" w:rsidP="00351440"/>
        </w:tc>
        <w:tc>
          <w:tcPr>
            <w:tcW w:w="906" w:type="dxa"/>
            <w:shd w:val="clear" w:color="auto" w:fill="FFFFFF" w:themeFill="background1"/>
          </w:tcPr>
          <w:p w14:paraId="4FB89EC8" w14:textId="77777777" w:rsidR="000F0D40" w:rsidRPr="00351440" w:rsidRDefault="000F0D40" w:rsidP="00351440"/>
        </w:tc>
        <w:tc>
          <w:tcPr>
            <w:tcW w:w="2198" w:type="dxa"/>
            <w:shd w:val="clear" w:color="auto" w:fill="FFFFFF" w:themeFill="background1"/>
          </w:tcPr>
          <w:p w14:paraId="78B04109" w14:textId="77777777" w:rsidR="000F0D40" w:rsidRPr="00351440" w:rsidRDefault="000F0D40" w:rsidP="00351440"/>
        </w:tc>
        <w:tc>
          <w:tcPr>
            <w:tcW w:w="2199" w:type="dxa"/>
            <w:shd w:val="clear" w:color="auto" w:fill="FFFFFF" w:themeFill="background1"/>
          </w:tcPr>
          <w:p w14:paraId="1CBBE311" w14:textId="77777777" w:rsidR="000F0D40" w:rsidRPr="00351440" w:rsidRDefault="000F0D40" w:rsidP="00351440"/>
        </w:tc>
        <w:tc>
          <w:tcPr>
            <w:tcW w:w="5249" w:type="dxa"/>
            <w:shd w:val="clear" w:color="auto" w:fill="FFFFFF" w:themeFill="background1"/>
          </w:tcPr>
          <w:p w14:paraId="6F02D31F" w14:textId="77777777" w:rsidR="000F0D40" w:rsidRPr="00351440" w:rsidRDefault="000F0D40" w:rsidP="00351440"/>
        </w:tc>
      </w:tr>
      <w:tr w:rsidR="000F0D40" w:rsidRPr="00351440" w14:paraId="5A17E6B2" w14:textId="77777777" w:rsidTr="00C614AB">
        <w:trPr>
          <w:trHeight w:val="305"/>
        </w:trPr>
        <w:tc>
          <w:tcPr>
            <w:tcW w:w="3618" w:type="dxa"/>
            <w:shd w:val="clear" w:color="auto" w:fill="FFFFFF" w:themeFill="background1"/>
          </w:tcPr>
          <w:p w14:paraId="39ED6F99" w14:textId="77777777" w:rsidR="000F0D40" w:rsidRPr="00351440" w:rsidRDefault="000F0D40" w:rsidP="00351440"/>
        </w:tc>
        <w:tc>
          <w:tcPr>
            <w:tcW w:w="906" w:type="dxa"/>
            <w:shd w:val="clear" w:color="auto" w:fill="FFFFFF" w:themeFill="background1"/>
          </w:tcPr>
          <w:p w14:paraId="64DF11A7" w14:textId="77777777" w:rsidR="000F0D40" w:rsidRPr="00351440" w:rsidRDefault="000F0D40" w:rsidP="00351440"/>
        </w:tc>
        <w:tc>
          <w:tcPr>
            <w:tcW w:w="2198" w:type="dxa"/>
            <w:shd w:val="clear" w:color="auto" w:fill="FFFFFF" w:themeFill="background1"/>
          </w:tcPr>
          <w:p w14:paraId="5CB52209" w14:textId="77777777" w:rsidR="000F0D40" w:rsidRPr="00351440" w:rsidRDefault="000F0D40" w:rsidP="00351440"/>
        </w:tc>
        <w:tc>
          <w:tcPr>
            <w:tcW w:w="2199" w:type="dxa"/>
            <w:shd w:val="clear" w:color="auto" w:fill="FFFFFF" w:themeFill="background1"/>
          </w:tcPr>
          <w:p w14:paraId="2BE7A277" w14:textId="77777777" w:rsidR="000F0D40" w:rsidRPr="00351440" w:rsidRDefault="000F0D40" w:rsidP="00351440"/>
        </w:tc>
        <w:tc>
          <w:tcPr>
            <w:tcW w:w="5249" w:type="dxa"/>
            <w:shd w:val="clear" w:color="auto" w:fill="FFFFFF" w:themeFill="background1"/>
          </w:tcPr>
          <w:p w14:paraId="705077FC" w14:textId="77777777" w:rsidR="000F0D40" w:rsidRPr="00351440" w:rsidRDefault="000F0D40" w:rsidP="00351440"/>
        </w:tc>
      </w:tr>
      <w:tr w:rsidR="000F0D40" w:rsidRPr="00351440" w14:paraId="0CAE7D3B" w14:textId="77777777" w:rsidTr="00C614AB">
        <w:trPr>
          <w:trHeight w:val="305"/>
        </w:trPr>
        <w:tc>
          <w:tcPr>
            <w:tcW w:w="3618" w:type="dxa"/>
            <w:shd w:val="clear" w:color="auto" w:fill="FFFFFF" w:themeFill="background1"/>
          </w:tcPr>
          <w:p w14:paraId="61FA2715" w14:textId="77777777" w:rsidR="000F0D40" w:rsidRPr="00351440" w:rsidRDefault="000F0D40" w:rsidP="00351440"/>
        </w:tc>
        <w:tc>
          <w:tcPr>
            <w:tcW w:w="906" w:type="dxa"/>
            <w:shd w:val="clear" w:color="auto" w:fill="FFFFFF" w:themeFill="background1"/>
          </w:tcPr>
          <w:p w14:paraId="54BA4A76" w14:textId="77777777" w:rsidR="000F0D40" w:rsidRPr="00351440" w:rsidRDefault="000F0D40" w:rsidP="00351440"/>
        </w:tc>
        <w:tc>
          <w:tcPr>
            <w:tcW w:w="2198" w:type="dxa"/>
            <w:shd w:val="clear" w:color="auto" w:fill="FFFFFF" w:themeFill="background1"/>
          </w:tcPr>
          <w:p w14:paraId="09C7780C" w14:textId="77777777" w:rsidR="000F0D40" w:rsidRPr="00351440" w:rsidRDefault="000F0D40" w:rsidP="00351440"/>
        </w:tc>
        <w:tc>
          <w:tcPr>
            <w:tcW w:w="2199" w:type="dxa"/>
            <w:shd w:val="clear" w:color="auto" w:fill="FFFFFF" w:themeFill="background1"/>
          </w:tcPr>
          <w:p w14:paraId="44551C68" w14:textId="77777777" w:rsidR="000F0D40" w:rsidRPr="00351440" w:rsidRDefault="000F0D40" w:rsidP="00351440"/>
        </w:tc>
        <w:tc>
          <w:tcPr>
            <w:tcW w:w="5249" w:type="dxa"/>
            <w:shd w:val="clear" w:color="auto" w:fill="FFFFFF" w:themeFill="background1"/>
          </w:tcPr>
          <w:p w14:paraId="102F9687" w14:textId="77777777" w:rsidR="000F0D40" w:rsidRPr="00351440" w:rsidRDefault="000F0D40" w:rsidP="00351440"/>
        </w:tc>
      </w:tr>
      <w:tr w:rsidR="000F0D40" w:rsidRPr="00351440" w14:paraId="353413AE" w14:textId="77777777" w:rsidTr="00C614AB">
        <w:trPr>
          <w:trHeight w:val="305"/>
        </w:trPr>
        <w:tc>
          <w:tcPr>
            <w:tcW w:w="3618" w:type="dxa"/>
            <w:shd w:val="clear" w:color="auto" w:fill="FFFFFF" w:themeFill="background1"/>
          </w:tcPr>
          <w:p w14:paraId="1D06FF27" w14:textId="77777777" w:rsidR="000F0D40" w:rsidRPr="00351440" w:rsidRDefault="000F0D40" w:rsidP="00351440"/>
        </w:tc>
        <w:tc>
          <w:tcPr>
            <w:tcW w:w="906" w:type="dxa"/>
            <w:shd w:val="clear" w:color="auto" w:fill="FFFFFF" w:themeFill="background1"/>
          </w:tcPr>
          <w:p w14:paraId="30772FEB" w14:textId="77777777" w:rsidR="000F0D40" w:rsidRPr="00351440" w:rsidRDefault="000F0D40" w:rsidP="00351440"/>
        </w:tc>
        <w:tc>
          <w:tcPr>
            <w:tcW w:w="2198" w:type="dxa"/>
            <w:shd w:val="clear" w:color="auto" w:fill="FFFFFF" w:themeFill="background1"/>
          </w:tcPr>
          <w:p w14:paraId="67761F6A" w14:textId="77777777" w:rsidR="000F0D40" w:rsidRPr="00351440" w:rsidRDefault="000F0D40" w:rsidP="00351440"/>
        </w:tc>
        <w:tc>
          <w:tcPr>
            <w:tcW w:w="2199" w:type="dxa"/>
            <w:shd w:val="clear" w:color="auto" w:fill="FFFFFF" w:themeFill="background1"/>
          </w:tcPr>
          <w:p w14:paraId="39A00591" w14:textId="77777777" w:rsidR="000F0D40" w:rsidRPr="00351440" w:rsidRDefault="000F0D40" w:rsidP="00351440"/>
        </w:tc>
        <w:tc>
          <w:tcPr>
            <w:tcW w:w="5249" w:type="dxa"/>
            <w:shd w:val="clear" w:color="auto" w:fill="FFFFFF" w:themeFill="background1"/>
          </w:tcPr>
          <w:p w14:paraId="4B026045" w14:textId="77777777" w:rsidR="000F0D40" w:rsidRPr="00351440" w:rsidRDefault="000F0D40" w:rsidP="00351440"/>
        </w:tc>
      </w:tr>
    </w:tbl>
    <w:p w14:paraId="29E3C12B" w14:textId="77777777" w:rsidR="00250D1C" w:rsidRPr="00351440" w:rsidRDefault="00250D1C" w:rsidP="00351440"/>
    <w:p w14:paraId="5F5DA72F" w14:textId="77777777" w:rsidR="00351440" w:rsidRDefault="00351440" w:rsidP="00351440">
      <w:pPr>
        <w:pStyle w:val="Heading4"/>
      </w:pPr>
      <w:r>
        <w:t>Page title</w:t>
      </w:r>
    </w:p>
    <w:tbl>
      <w:tblPr>
        <w:tblStyle w:val="TableGrid"/>
        <w:tblW w:w="14170" w:type="dxa"/>
        <w:tblLayout w:type="fixed"/>
        <w:tblLook w:val="04A0" w:firstRow="1" w:lastRow="0" w:firstColumn="1" w:lastColumn="0" w:noHBand="0" w:noVBand="1"/>
      </w:tblPr>
      <w:tblGrid>
        <w:gridCol w:w="3618"/>
        <w:gridCol w:w="906"/>
        <w:gridCol w:w="2198"/>
        <w:gridCol w:w="2199"/>
        <w:gridCol w:w="5249"/>
      </w:tblGrid>
      <w:tr w:rsidR="00351440" w:rsidRPr="005F0BA2" w14:paraId="1C92D06D" w14:textId="77777777" w:rsidTr="00ED7B25">
        <w:trPr>
          <w:trHeight w:val="305"/>
        </w:trPr>
        <w:tc>
          <w:tcPr>
            <w:tcW w:w="3618" w:type="dxa"/>
            <w:shd w:val="clear" w:color="auto" w:fill="D1D1D1" w:themeFill="background2" w:themeFillShade="E6"/>
          </w:tcPr>
          <w:p w14:paraId="26E3AA84" w14:textId="77777777" w:rsidR="00351440" w:rsidRPr="005F0BA2" w:rsidRDefault="00351440" w:rsidP="00ED7B25">
            <w:pPr>
              <w:pStyle w:val="Heading4"/>
            </w:pPr>
            <w:r>
              <w:t>Engagement / Resource</w:t>
            </w:r>
          </w:p>
        </w:tc>
        <w:tc>
          <w:tcPr>
            <w:tcW w:w="906" w:type="dxa"/>
            <w:shd w:val="clear" w:color="auto" w:fill="D1D1D1" w:themeFill="background2" w:themeFillShade="E6"/>
          </w:tcPr>
          <w:p w14:paraId="071147C6" w14:textId="77777777" w:rsidR="00351440" w:rsidRPr="005F0BA2" w:rsidRDefault="00351440" w:rsidP="00ED7B25">
            <w:pPr>
              <w:pStyle w:val="Heading4"/>
            </w:pPr>
            <w:r>
              <w:t>TLO</w:t>
            </w:r>
          </w:p>
        </w:tc>
        <w:tc>
          <w:tcPr>
            <w:tcW w:w="2198" w:type="dxa"/>
            <w:shd w:val="clear" w:color="auto" w:fill="D1D1D1" w:themeFill="background2" w:themeFillShade="E6"/>
          </w:tcPr>
          <w:p w14:paraId="3CFB24C9" w14:textId="77777777" w:rsidR="00351440" w:rsidRPr="005F0BA2" w:rsidRDefault="00351440" w:rsidP="00ED7B25">
            <w:pPr>
              <w:pStyle w:val="Heading4"/>
            </w:pPr>
            <w:r w:rsidRPr="005F0BA2">
              <w:t>Purpose</w:t>
            </w:r>
          </w:p>
        </w:tc>
        <w:tc>
          <w:tcPr>
            <w:tcW w:w="2199" w:type="dxa"/>
            <w:shd w:val="clear" w:color="auto" w:fill="D1D1D1" w:themeFill="background2" w:themeFillShade="E6"/>
          </w:tcPr>
          <w:p w14:paraId="09BF1328" w14:textId="77777777" w:rsidR="00351440" w:rsidRPr="005F0BA2" w:rsidRDefault="00351440" w:rsidP="00ED7B25">
            <w:pPr>
              <w:pStyle w:val="Heading4"/>
            </w:pPr>
            <w:r>
              <w:t>Responsibility</w:t>
            </w:r>
          </w:p>
        </w:tc>
        <w:tc>
          <w:tcPr>
            <w:tcW w:w="5249" w:type="dxa"/>
            <w:shd w:val="clear" w:color="auto" w:fill="D1D1D1" w:themeFill="background2" w:themeFillShade="E6"/>
          </w:tcPr>
          <w:p w14:paraId="024E9ABC" w14:textId="77777777" w:rsidR="00351440" w:rsidRPr="005F0BA2" w:rsidRDefault="00351440" w:rsidP="00ED7B25">
            <w:pPr>
              <w:pStyle w:val="Heading4"/>
            </w:pPr>
            <w:r>
              <w:t>Notes</w:t>
            </w:r>
          </w:p>
        </w:tc>
      </w:tr>
      <w:tr w:rsidR="00351440" w:rsidRPr="00351440" w14:paraId="4FE52828" w14:textId="77777777" w:rsidTr="00ED7B25">
        <w:trPr>
          <w:trHeight w:val="305"/>
        </w:trPr>
        <w:tc>
          <w:tcPr>
            <w:tcW w:w="3618" w:type="dxa"/>
            <w:shd w:val="clear" w:color="auto" w:fill="FFFFFF" w:themeFill="background1"/>
          </w:tcPr>
          <w:p w14:paraId="4752ACEE" w14:textId="77777777" w:rsidR="00351440" w:rsidRPr="00351440" w:rsidRDefault="00351440" w:rsidP="00ED7B25"/>
        </w:tc>
        <w:tc>
          <w:tcPr>
            <w:tcW w:w="906" w:type="dxa"/>
            <w:shd w:val="clear" w:color="auto" w:fill="FFFFFF" w:themeFill="background1"/>
          </w:tcPr>
          <w:p w14:paraId="49C1144E" w14:textId="77777777" w:rsidR="00351440" w:rsidRPr="00351440" w:rsidRDefault="00351440" w:rsidP="00ED7B25"/>
        </w:tc>
        <w:tc>
          <w:tcPr>
            <w:tcW w:w="2198" w:type="dxa"/>
            <w:shd w:val="clear" w:color="auto" w:fill="FFFFFF" w:themeFill="background1"/>
          </w:tcPr>
          <w:p w14:paraId="0F34D91E" w14:textId="77777777" w:rsidR="00351440" w:rsidRPr="00351440" w:rsidRDefault="00351440" w:rsidP="00ED7B25"/>
        </w:tc>
        <w:tc>
          <w:tcPr>
            <w:tcW w:w="2199" w:type="dxa"/>
            <w:shd w:val="clear" w:color="auto" w:fill="FFFFFF" w:themeFill="background1"/>
          </w:tcPr>
          <w:p w14:paraId="797A1322" w14:textId="77777777" w:rsidR="00351440" w:rsidRPr="00351440" w:rsidRDefault="00351440" w:rsidP="00ED7B25"/>
        </w:tc>
        <w:tc>
          <w:tcPr>
            <w:tcW w:w="5249" w:type="dxa"/>
            <w:shd w:val="clear" w:color="auto" w:fill="FFFFFF" w:themeFill="background1"/>
          </w:tcPr>
          <w:p w14:paraId="5B3D0B3E" w14:textId="77777777" w:rsidR="00351440" w:rsidRPr="00351440" w:rsidRDefault="00351440" w:rsidP="00ED7B25"/>
        </w:tc>
      </w:tr>
      <w:tr w:rsidR="00351440" w:rsidRPr="00351440" w14:paraId="6827E26D" w14:textId="77777777" w:rsidTr="00ED7B25">
        <w:trPr>
          <w:trHeight w:val="305"/>
        </w:trPr>
        <w:tc>
          <w:tcPr>
            <w:tcW w:w="3618" w:type="dxa"/>
            <w:shd w:val="clear" w:color="auto" w:fill="FFFFFF" w:themeFill="background1"/>
          </w:tcPr>
          <w:p w14:paraId="2542702F" w14:textId="77777777" w:rsidR="00351440" w:rsidRPr="00351440" w:rsidRDefault="00351440" w:rsidP="00ED7B25"/>
        </w:tc>
        <w:tc>
          <w:tcPr>
            <w:tcW w:w="906" w:type="dxa"/>
            <w:shd w:val="clear" w:color="auto" w:fill="FFFFFF" w:themeFill="background1"/>
          </w:tcPr>
          <w:p w14:paraId="00D672E6" w14:textId="77777777" w:rsidR="00351440" w:rsidRPr="00351440" w:rsidRDefault="00351440" w:rsidP="00ED7B25"/>
        </w:tc>
        <w:tc>
          <w:tcPr>
            <w:tcW w:w="2198" w:type="dxa"/>
            <w:shd w:val="clear" w:color="auto" w:fill="FFFFFF" w:themeFill="background1"/>
          </w:tcPr>
          <w:p w14:paraId="3E02A165" w14:textId="77777777" w:rsidR="00351440" w:rsidRPr="00351440" w:rsidRDefault="00351440" w:rsidP="00ED7B25"/>
        </w:tc>
        <w:tc>
          <w:tcPr>
            <w:tcW w:w="2199" w:type="dxa"/>
            <w:shd w:val="clear" w:color="auto" w:fill="FFFFFF" w:themeFill="background1"/>
          </w:tcPr>
          <w:p w14:paraId="05F6703F" w14:textId="77777777" w:rsidR="00351440" w:rsidRPr="00351440" w:rsidRDefault="00351440" w:rsidP="00ED7B25"/>
        </w:tc>
        <w:tc>
          <w:tcPr>
            <w:tcW w:w="5249" w:type="dxa"/>
            <w:shd w:val="clear" w:color="auto" w:fill="FFFFFF" w:themeFill="background1"/>
          </w:tcPr>
          <w:p w14:paraId="5A3CC394" w14:textId="77777777" w:rsidR="00351440" w:rsidRPr="00351440" w:rsidRDefault="00351440" w:rsidP="00ED7B25"/>
        </w:tc>
      </w:tr>
      <w:tr w:rsidR="00351440" w:rsidRPr="00351440" w14:paraId="6C44BD00" w14:textId="77777777" w:rsidTr="00ED7B25">
        <w:trPr>
          <w:trHeight w:val="305"/>
        </w:trPr>
        <w:tc>
          <w:tcPr>
            <w:tcW w:w="3618" w:type="dxa"/>
            <w:shd w:val="clear" w:color="auto" w:fill="FFFFFF" w:themeFill="background1"/>
          </w:tcPr>
          <w:p w14:paraId="5D264B62" w14:textId="77777777" w:rsidR="00351440" w:rsidRPr="00351440" w:rsidRDefault="00351440" w:rsidP="00ED7B25"/>
        </w:tc>
        <w:tc>
          <w:tcPr>
            <w:tcW w:w="906" w:type="dxa"/>
            <w:shd w:val="clear" w:color="auto" w:fill="FFFFFF" w:themeFill="background1"/>
          </w:tcPr>
          <w:p w14:paraId="2126DC00" w14:textId="77777777" w:rsidR="00351440" w:rsidRPr="00351440" w:rsidRDefault="00351440" w:rsidP="00ED7B25"/>
        </w:tc>
        <w:tc>
          <w:tcPr>
            <w:tcW w:w="2198" w:type="dxa"/>
            <w:shd w:val="clear" w:color="auto" w:fill="FFFFFF" w:themeFill="background1"/>
          </w:tcPr>
          <w:p w14:paraId="6AD2A6F7" w14:textId="77777777" w:rsidR="00351440" w:rsidRPr="00351440" w:rsidRDefault="00351440" w:rsidP="00ED7B25"/>
        </w:tc>
        <w:tc>
          <w:tcPr>
            <w:tcW w:w="2199" w:type="dxa"/>
            <w:shd w:val="clear" w:color="auto" w:fill="FFFFFF" w:themeFill="background1"/>
          </w:tcPr>
          <w:p w14:paraId="2E5C5010" w14:textId="77777777" w:rsidR="00351440" w:rsidRPr="00351440" w:rsidRDefault="00351440" w:rsidP="00ED7B25"/>
        </w:tc>
        <w:tc>
          <w:tcPr>
            <w:tcW w:w="5249" w:type="dxa"/>
            <w:shd w:val="clear" w:color="auto" w:fill="FFFFFF" w:themeFill="background1"/>
          </w:tcPr>
          <w:p w14:paraId="267832E2" w14:textId="77777777" w:rsidR="00351440" w:rsidRPr="00351440" w:rsidRDefault="00351440" w:rsidP="00ED7B25"/>
        </w:tc>
      </w:tr>
      <w:tr w:rsidR="00351440" w:rsidRPr="00351440" w14:paraId="240393E0" w14:textId="77777777" w:rsidTr="00ED7B25">
        <w:trPr>
          <w:trHeight w:val="305"/>
        </w:trPr>
        <w:tc>
          <w:tcPr>
            <w:tcW w:w="3618" w:type="dxa"/>
            <w:shd w:val="clear" w:color="auto" w:fill="FFFFFF" w:themeFill="background1"/>
          </w:tcPr>
          <w:p w14:paraId="24138BFB" w14:textId="77777777" w:rsidR="00351440" w:rsidRPr="00351440" w:rsidRDefault="00351440" w:rsidP="00ED7B25"/>
        </w:tc>
        <w:tc>
          <w:tcPr>
            <w:tcW w:w="906" w:type="dxa"/>
            <w:shd w:val="clear" w:color="auto" w:fill="FFFFFF" w:themeFill="background1"/>
          </w:tcPr>
          <w:p w14:paraId="1CEDF414" w14:textId="77777777" w:rsidR="00351440" w:rsidRPr="00351440" w:rsidRDefault="00351440" w:rsidP="00ED7B25"/>
        </w:tc>
        <w:tc>
          <w:tcPr>
            <w:tcW w:w="2198" w:type="dxa"/>
            <w:shd w:val="clear" w:color="auto" w:fill="FFFFFF" w:themeFill="background1"/>
          </w:tcPr>
          <w:p w14:paraId="6FB95936" w14:textId="77777777" w:rsidR="00351440" w:rsidRPr="00351440" w:rsidRDefault="00351440" w:rsidP="00ED7B25"/>
        </w:tc>
        <w:tc>
          <w:tcPr>
            <w:tcW w:w="2199" w:type="dxa"/>
            <w:shd w:val="clear" w:color="auto" w:fill="FFFFFF" w:themeFill="background1"/>
          </w:tcPr>
          <w:p w14:paraId="34A0646E" w14:textId="77777777" w:rsidR="00351440" w:rsidRPr="00351440" w:rsidRDefault="00351440" w:rsidP="00ED7B25"/>
        </w:tc>
        <w:tc>
          <w:tcPr>
            <w:tcW w:w="5249" w:type="dxa"/>
            <w:shd w:val="clear" w:color="auto" w:fill="FFFFFF" w:themeFill="background1"/>
          </w:tcPr>
          <w:p w14:paraId="08399486" w14:textId="77777777" w:rsidR="00351440" w:rsidRPr="00351440" w:rsidRDefault="00351440" w:rsidP="00ED7B25"/>
        </w:tc>
      </w:tr>
      <w:tr w:rsidR="00351440" w:rsidRPr="00351440" w14:paraId="3673F21A" w14:textId="77777777" w:rsidTr="00ED7B25">
        <w:trPr>
          <w:trHeight w:val="305"/>
        </w:trPr>
        <w:tc>
          <w:tcPr>
            <w:tcW w:w="3618" w:type="dxa"/>
            <w:shd w:val="clear" w:color="auto" w:fill="FFFFFF" w:themeFill="background1"/>
          </w:tcPr>
          <w:p w14:paraId="384CBEE2" w14:textId="77777777" w:rsidR="00351440" w:rsidRPr="00351440" w:rsidRDefault="00351440" w:rsidP="00ED7B25"/>
        </w:tc>
        <w:tc>
          <w:tcPr>
            <w:tcW w:w="906" w:type="dxa"/>
            <w:shd w:val="clear" w:color="auto" w:fill="FFFFFF" w:themeFill="background1"/>
          </w:tcPr>
          <w:p w14:paraId="7343BB04" w14:textId="77777777" w:rsidR="00351440" w:rsidRPr="00351440" w:rsidRDefault="00351440" w:rsidP="00ED7B25"/>
        </w:tc>
        <w:tc>
          <w:tcPr>
            <w:tcW w:w="2198" w:type="dxa"/>
            <w:shd w:val="clear" w:color="auto" w:fill="FFFFFF" w:themeFill="background1"/>
          </w:tcPr>
          <w:p w14:paraId="086A7D45" w14:textId="77777777" w:rsidR="00351440" w:rsidRPr="00351440" w:rsidRDefault="00351440" w:rsidP="00ED7B25"/>
        </w:tc>
        <w:tc>
          <w:tcPr>
            <w:tcW w:w="2199" w:type="dxa"/>
            <w:shd w:val="clear" w:color="auto" w:fill="FFFFFF" w:themeFill="background1"/>
          </w:tcPr>
          <w:p w14:paraId="78547A6F" w14:textId="77777777" w:rsidR="00351440" w:rsidRPr="00351440" w:rsidRDefault="00351440" w:rsidP="00ED7B25"/>
        </w:tc>
        <w:tc>
          <w:tcPr>
            <w:tcW w:w="5249" w:type="dxa"/>
            <w:shd w:val="clear" w:color="auto" w:fill="FFFFFF" w:themeFill="background1"/>
          </w:tcPr>
          <w:p w14:paraId="5BE9E145" w14:textId="77777777" w:rsidR="00351440" w:rsidRPr="00351440" w:rsidRDefault="00351440" w:rsidP="00ED7B25"/>
        </w:tc>
      </w:tr>
      <w:tr w:rsidR="00351440" w:rsidRPr="00351440" w14:paraId="1483CC8E" w14:textId="77777777" w:rsidTr="00ED7B25">
        <w:trPr>
          <w:trHeight w:val="305"/>
        </w:trPr>
        <w:tc>
          <w:tcPr>
            <w:tcW w:w="3618" w:type="dxa"/>
            <w:shd w:val="clear" w:color="auto" w:fill="FFFFFF" w:themeFill="background1"/>
          </w:tcPr>
          <w:p w14:paraId="191BA7B7" w14:textId="77777777" w:rsidR="00351440" w:rsidRPr="00351440" w:rsidRDefault="00351440" w:rsidP="00ED7B25"/>
        </w:tc>
        <w:tc>
          <w:tcPr>
            <w:tcW w:w="906" w:type="dxa"/>
            <w:shd w:val="clear" w:color="auto" w:fill="FFFFFF" w:themeFill="background1"/>
          </w:tcPr>
          <w:p w14:paraId="54FDC9E8" w14:textId="77777777" w:rsidR="00351440" w:rsidRPr="00351440" w:rsidRDefault="00351440" w:rsidP="00ED7B25"/>
        </w:tc>
        <w:tc>
          <w:tcPr>
            <w:tcW w:w="2198" w:type="dxa"/>
            <w:shd w:val="clear" w:color="auto" w:fill="FFFFFF" w:themeFill="background1"/>
          </w:tcPr>
          <w:p w14:paraId="2737AC7D" w14:textId="77777777" w:rsidR="00351440" w:rsidRPr="00351440" w:rsidRDefault="00351440" w:rsidP="00ED7B25"/>
        </w:tc>
        <w:tc>
          <w:tcPr>
            <w:tcW w:w="2199" w:type="dxa"/>
            <w:shd w:val="clear" w:color="auto" w:fill="FFFFFF" w:themeFill="background1"/>
          </w:tcPr>
          <w:p w14:paraId="1DE0FDC5" w14:textId="77777777" w:rsidR="00351440" w:rsidRPr="00351440" w:rsidRDefault="00351440" w:rsidP="00ED7B25"/>
        </w:tc>
        <w:tc>
          <w:tcPr>
            <w:tcW w:w="5249" w:type="dxa"/>
            <w:shd w:val="clear" w:color="auto" w:fill="FFFFFF" w:themeFill="background1"/>
          </w:tcPr>
          <w:p w14:paraId="5B74378C" w14:textId="77777777" w:rsidR="00351440" w:rsidRPr="00351440" w:rsidRDefault="00351440" w:rsidP="00ED7B25"/>
        </w:tc>
      </w:tr>
      <w:tr w:rsidR="00351440" w:rsidRPr="00351440" w14:paraId="200B3A3E" w14:textId="77777777" w:rsidTr="00ED7B25">
        <w:trPr>
          <w:trHeight w:val="305"/>
        </w:trPr>
        <w:tc>
          <w:tcPr>
            <w:tcW w:w="3618" w:type="dxa"/>
            <w:shd w:val="clear" w:color="auto" w:fill="FFFFFF" w:themeFill="background1"/>
          </w:tcPr>
          <w:p w14:paraId="1F4B1D22" w14:textId="77777777" w:rsidR="00351440" w:rsidRPr="00351440" w:rsidRDefault="00351440" w:rsidP="00ED7B25"/>
        </w:tc>
        <w:tc>
          <w:tcPr>
            <w:tcW w:w="906" w:type="dxa"/>
            <w:shd w:val="clear" w:color="auto" w:fill="FFFFFF" w:themeFill="background1"/>
          </w:tcPr>
          <w:p w14:paraId="1FA96803" w14:textId="77777777" w:rsidR="00351440" w:rsidRPr="00351440" w:rsidRDefault="00351440" w:rsidP="00ED7B25"/>
        </w:tc>
        <w:tc>
          <w:tcPr>
            <w:tcW w:w="2198" w:type="dxa"/>
            <w:shd w:val="clear" w:color="auto" w:fill="FFFFFF" w:themeFill="background1"/>
          </w:tcPr>
          <w:p w14:paraId="4107F995" w14:textId="77777777" w:rsidR="00351440" w:rsidRPr="00351440" w:rsidRDefault="00351440" w:rsidP="00ED7B25"/>
        </w:tc>
        <w:tc>
          <w:tcPr>
            <w:tcW w:w="2199" w:type="dxa"/>
            <w:shd w:val="clear" w:color="auto" w:fill="FFFFFF" w:themeFill="background1"/>
          </w:tcPr>
          <w:p w14:paraId="69FE8F56" w14:textId="77777777" w:rsidR="00351440" w:rsidRPr="00351440" w:rsidRDefault="00351440" w:rsidP="00ED7B25"/>
        </w:tc>
        <w:tc>
          <w:tcPr>
            <w:tcW w:w="5249" w:type="dxa"/>
            <w:shd w:val="clear" w:color="auto" w:fill="FFFFFF" w:themeFill="background1"/>
          </w:tcPr>
          <w:p w14:paraId="65CDB7A6" w14:textId="77777777" w:rsidR="00351440" w:rsidRPr="00351440" w:rsidRDefault="00351440" w:rsidP="00ED7B25"/>
        </w:tc>
      </w:tr>
      <w:tr w:rsidR="00351440" w:rsidRPr="00351440" w14:paraId="31D5535D" w14:textId="77777777" w:rsidTr="00ED7B25">
        <w:trPr>
          <w:trHeight w:val="305"/>
        </w:trPr>
        <w:tc>
          <w:tcPr>
            <w:tcW w:w="3618" w:type="dxa"/>
            <w:shd w:val="clear" w:color="auto" w:fill="FFFFFF" w:themeFill="background1"/>
          </w:tcPr>
          <w:p w14:paraId="69C61551" w14:textId="77777777" w:rsidR="00351440" w:rsidRPr="00351440" w:rsidRDefault="00351440" w:rsidP="00ED7B25"/>
        </w:tc>
        <w:tc>
          <w:tcPr>
            <w:tcW w:w="906" w:type="dxa"/>
            <w:shd w:val="clear" w:color="auto" w:fill="FFFFFF" w:themeFill="background1"/>
          </w:tcPr>
          <w:p w14:paraId="6F2CB87D" w14:textId="77777777" w:rsidR="00351440" w:rsidRPr="00351440" w:rsidRDefault="00351440" w:rsidP="00ED7B25"/>
        </w:tc>
        <w:tc>
          <w:tcPr>
            <w:tcW w:w="2198" w:type="dxa"/>
            <w:shd w:val="clear" w:color="auto" w:fill="FFFFFF" w:themeFill="background1"/>
          </w:tcPr>
          <w:p w14:paraId="21AE7B1D" w14:textId="77777777" w:rsidR="00351440" w:rsidRPr="00351440" w:rsidRDefault="00351440" w:rsidP="00ED7B25"/>
        </w:tc>
        <w:tc>
          <w:tcPr>
            <w:tcW w:w="2199" w:type="dxa"/>
            <w:shd w:val="clear" w:color="auto" w:fill="FFFFFF" w:themeFill="background1"/>
          </w:tcPr>
          <w:p w14:paraId="3DB5C9FF" w14:textId="77777777" w:rsidR="00351440" w:rsidRPr="00351440" w:rsidRDefault="00351440" w:rsidP="00ED7B25"/>
        </w:tc>
        <w:tc>
          <w:tcPr>
            <w:tcW w:w="5249" w:type="dxa"/>
            <w:shd w:val="clear" w:color="auto" w:fill="FFFFFF" w:themeFill="background1"/>
          </w:tcPr>
          <w:p w14:paraId="021319E7" w14:textId="77777777" w:rsidR="00351440" w:rsidRPr="00351440" w:rsidRDefault="00351440" w:rsidP="00ED7B25"/>
        </w:tc>
      </w:tr>
      <w:tr w:rsidR="00351440" w:rsidRPr="00351440" w14:paraId="5DE7210C" w14:textId="77777777" w:rsidTr="00ED7B25">
        <w:trPr>
          <w:trHeight w:val="305"/>
        </w:trPr>
        <w:tc>
          <w:tcPr>
            <w:tcW w:w="3618" w:type="dxa"/>
            <w:shd w:val="clear" w:color="auto" w:fill="FFFFFF" w:themeFill="background1"/>
          </w:tcPr>
          <w:p w14:paraId="5FEBE336" w14:textId="77777777" w:rsidR="00351440" w:rsidRPr="00351440" w:rsidRDefault="00351440" w:rsidP="00ED7B25"/>
        </w:tc>
        <w:tc>
          <w:tcPr>
            <w:tcW w:w="906" w:type="dxa"/>
            <w:shd w:val="clear" w:color="auto" w:fill="FFFFFF" w:themeFill="background1"/>
          </w:tcPr>
          <w:p w14:paraId="777889F2" w14:textId="77777777" w:rsidR="00351440" w:rsidRPr="00351440" w:rsidRDefault="00351440" w:rsidP="00ED7B25"/>
        </w:tc>
        <w:tc>
          <w:tcPr>
            <w:tcW w:w="2198" w:type="dxa"/>
            <w:shd w:val="clear" w:color="auto" w:fill="FFFFFF" w:themeFill="background1"/>
          </w:tcPr>
          <w:p w14:paraId="6651085D" w14:textId="77777777" w:rsidR="00351440" w:rsidRPr="00351440" w:rsidRDefault="00351440" w:rsidP="00ED7B25"/>
        </w:tc>
        <w:tc>
          <w:tcPr>
            <w:tcW w:w="2199" w:type="dxa"/>
            <w:shd w:val="clear" w:color="auto" w:fill="FFFFFF" w:themeFill="background1"/>
          </w:tcPr>
          <w:p w14:paraId="4DBAD6F0" w14:textId="77777777" w:rsidR="00351440" w:rsidRPr="00351440" w:rsidRDefault="00351440" w:rsidP="00ED7B25"/>
        </w:tc>
        <w:tc>
          <w:tcPr>
            <w:tcW w:w="5249" w:type="dxa"/>
            <w:shd w:val="clear" w:color="auto" w:fill="FFFFFF" w:themeFill="background1"/>
          </w:tcPr>
          <w:p w14:paraId="13D49865" w14:textId="77777777" w:rsidR="00351440" w:rsidRPr="00351440" w:rsidRDefault="00351440" w:rsidP="00ED7B25"/>
        </w:tc>
      </w:tr>
    </w:tbl>
    <w:p w14:paraId="06EBB8B5" w14:textId="77777777" w:rsidR="00351440" w:rsidRPr="00351440" w:rsidRDefault="00351440" w:rsidP="00351440"/>
    <w:p w14:paraId="3DB81E15" w14:textId="622AEBE7" w:rsidR="00351440" w:rsidRDefault="00351440" w:rsidP="00351440">
      <w:pPr>
        <w:pStyle w:val="Heading3"/>
      </w:pPr>
      <w:r>
        <w:t xml:space="preserve">Topic </w:t>
      </w:r>
      <w:proofErr w:type="gramStart"/>
      <w:r w:rsidR="00DE40F8">
        <w:t>3</w:t>
      </w:r>
      <w:r>
        <w:t xml:space="preserve"> :</w:t>
      </w:r>
      <w:proofErr w:type="gramEnd"/>
      <w:r>
        <w:t xml:space="preserve"> Topic title</w:t>
      </w:r>
    </w:p>
    <w:p w14:paraId="5B66D8BB" w14:textId="77777777" w:rsidR="00351440" w:rsidRDefault="00351440" w:rsidP="00351440">
      <w:pPr>
        <w:pStyle w:val="Heading4"/>
      </w:pPr>
      <w:r>
        <w:t>Topic Learning objectives</w:t>
      </w:r>
    </w:p>
    <w:p w14:paraId="13955441" w14:textId="77777777" w:rsidR="00351440" w:rsidRDefault="00351440" w:rsidP="00351440">
      <w:pPr>
        <w:pStyle w:val="ListParagraph"/>
        <w:numPr>
          <w:ilvl w:val="0"/>
          <w:numId w:val="3"/>
        </w:numPr>
      </w:pPr>
      <w:r>
        <w:t>TLO 1</w:t>
      </w:r>
    </w:p>
    <w:p w14:paraId="62CDFEAE" w14:textId="77777777" w:rsidR="00351440" w:rsidRDefault="00351440" w:rsidP="00351440">
      <w:pPr>
        <w:pStyle w:val="ListParagraph"/>
        <w:numPr>
          <w:ilvl w:val="0"/>
          <w:numId w:val="3"/>
        </w:numPr>
      </w:pPr>
      <w:r>
        <w:t>TLO 2</w:t>
      </w:r>
    </w:p>
    <w:p w14:paraId="13B0347A" w14:textId="77777777" w:rsidR="00351440" w:rsidRPr="000F0D40" w:rsidRDefault="00351440" w:rsidP="00351440">
      <w:pPr>
        <w:pStyle w:val="ListParagraph"/>
        <w:numPr>
          <w:ilvl w:val="0"/>
          <w:numId w:val="3"/>
        </w:numPr>
      </w:pPr>
      <w:r>
        <w:t>TLO 3</w:t>
      </w:r>
    </w:p>
    <w:p w14:paraId="69D9E8EF" w14:textId="77777777" w:rsidR="00351440" w:rsidRDefault="00351440" w:rsidP="00351440">
      <w:pPr>
        <w:pStyle w:val="Heading4"/>
      </w:pPr>
      <w:r>
        <w:t>Topic introduction</w:t>
      </w:r>
    </w:p>
    <w:p w14:paraId="67CA1700" w14:textId="77777777" w:rsidR="00351440" w:rsidRDefault="00351440" w:rsidP="00351440"/>
    <w:tbl>
      <w:tblPr>
        <w:tblStyle w:val="TableGrid"/>
        <w:tblW w:w="14170" w:type="dxa"/>
        <w:tblLayout w:type="fixed"/>
        <w:tblLook w:val="04A0" w:firstRow="1" w:lastRow="0" w:firstColumn="1" w:lastColumn="0" w:noHBand="0" w:noVBand="1"/>
      </w:tblPr>
      <w:tblGrid>
        <w:gridCol w:w="3618"/>
        <w:gridCol w:w="906"/>
        <w:gridCol w:w="2198"/>
        <w:gridCol w:w="2199"/>
        <w:gridCol w:w="5249"/>
      </w:tblGrid>
      <w:tr w:rsidR="00351440" w:rsidRPr="005F0BA2" w14:paraId="1C57E5C3" w14:textId="77777777" w:rsidTr="00ED7B25">
        <w:trPr>
          <w:trHeight w:val="305"/>
        </w:trPr>
        <w:tc>
          <w:tcPr>
            <w:tcW w:w="3618" w:type="dxa"/>
            <w:shd w:val="clear" w:color="auto" w:fill="D1D1D1" w:themeFill="background2" w:themeFillShade="E6"/>
          </w:tcPr>
          <w:p w14:paraId="4EE156B5" w14:textId="77777777" w:rsidR="00351440" w:rsidRPr="005F0BA2" w:rsidRDefault="00351440" w:rsidP="00ED7B25">
            <w:pPr>
              <w:pStyle w:val="Heading4"/>
            </w:pPr>
            <w:r>
              <w:t>Engagement / Resource</w:t>
            </w:r>
          </w:p>
        </w:tc>
        <w:tc>
          <w:tcPr>
            <w:tcW w:w="906" w:type="dxa"/>
            <w:shd w:val="clear" w:color="auto" w:fill="D1D1D1" w:themeFill="background2" w:themeFillShade="E6"/>
          </w:tcPr>
          <w:p w14:paraId="35C83353" w14:textId="77777777" w:rsidR="00351440" w:rsidRPr="005F0BA2" w:rsidRDefault="00351440" w:rsidP="00ED7B25">
            <w:pPr>
              <w:pStyle w:val="Heading4"/>
            </w:pPr>
            <w:r>
              <w:t>TLO</w:t>
            </w:r>
          </w:p>
        </w:tc>
        <w:tc>
          <w:tcPr>
            <w:tcW w:w="2198" w:type="dxa"/>
            <w:shd w:val="clear" w:color="auto" w:fill="D1D1D1" w:themeFill="background2" w:themeFillShade="E6"/>
          </w:tcPr>
          <w:p w14:paraId="5C65BB43" w14:textId="77777777" w:rsidR="00351440" w:rsidRPr="005F0BA2" w:rsidRDefault="00351440" w:rsidP="00ED7B25">
            <w:pPr>
              <w:pStyle w:val="Heading4"/>
            </w:pPr>
            <w:r w:rsidRPr="005F0BA2">
              <w:t>Purpose</w:t>
            </w:r>
          </w:p>
        </w:tc>
        <w:tc>
          <w:tcPr>
            <w:tcW w:w="2199" w:type="dxa"/>
            <w:shd w:val="clear" w:color="auto" w:fill="D1D1D1" w:themeFill="background2" w:themeFillShade="E6"/>
          </w:tcPr>
          <w:p w14:paraId="45CDD773" w14:textId="77777777" w:rsidR="00351440" w:rsidRPr="005F0BA2" w:rsidRDefault="00351440" w:rsidP="00ED7B25">
            <w:pPr>
              <w:pStyle w:val="Heading4"/>
            </w:pPr>
            <w:r>
              <w:t>Responsibility</w:t>
            </w:r>
          </w:p>
        </w:tc>
        <w:tc>
          <w:tcPr>
            <w:tcW w:w="5249" w:type="dxa"/>
            <w:shd w:val="clear" w:color="auto" w:fill="D1D1D1" w:themeFill="background2" w:themeFillShade="E6"/>
          </w:tcPr>
          <w:p w14:paraId="04CF3604" w14:textId="77777777" w:rsidR="00351440" w:rsidRPr="005F0BA2" w:rsidRDefault="00351440" w:rsidP="00ED7B25">
            <w:pPr>
              <w:pStyle w:val="Heading4"/>
            </w:pPr>
            <w:r>
              <w:t>Notes</w:t>
            </w:r>
          </w:p>
        </w:tc>
      </w:tr>
      <w:tr w:rsidR="00351440" w:rsidRPr="00351440" w14:paraId="685E4EA5" w14:textId="77777777" w:rsidTr="00ED7B25">
        <w:trPr>
          <w:trHeight w:val="305"/>
        </w:trPr>
        <w:tc>
          <w:tcPr>
            <w:tcW w:w="3618" w:type="dxa"/>
            <w:shd w:val="clear" w:color="auto" w:fill="FFFFFF" w:themeFill="background1"/>
          </w:tcPr>
          <w:p w14:paraId="7316270E" w14:textId="77777777" w:rsidR="00351440" w:rsidRPr="00351440" w:rsidRDefault="00351440" w:rsidP="00ED7B25"/>
        </w:tc>
        <w:tc>
          <w:tcPr>
            <w:tcW w:w="906" w:type="dxa"/>
            <w:shd w:val="clear" w:color="auto" w:fill="FFFFFF" w:themeFill="background1"/>
          </w:tcPr>
          <w:p w14:paraId="33E52D49" w14:textId="77777777" w:rsidR="00351440" w:rsidRPr="00351440" w:rsidRDefault="00351440" w:rsidP="00ED7B25"/>
        </w:tc>
        <w:tc>
          <w:tcPr>
            <w:tcW w:w="2198" w:type="dxa"/>
            <w:shd w:val="clear" w:color="auto" w:fill="FFFFFF" w:themeFill="background1"/>
          </w:tcPr>
          <w:p w14:paraId="7A072441" w14:textId="77777777" w:rsidR="00351440" w:rsidRPr="00351440" w:rsidRDefault="00351440" w:rsidP="00ED7B25"/>
        </w:tc>
        <w:tc>
          <w:tcPr>
            <w:tcW w:w="2199" w:type="dxa"/>
            <w:shd w:val="clear" w:color="auto" w:fill="FFFFFF" w:themeFill="background1"/>
          </w:tcPr>
          <w:p w14:paraId="7F06D08A" w14:textId="77777777" w:rsidR="00351440" w:rsidRPr="00351440" w:rsidRDefault="00351440" w:rsidP="00ED7B25"/>
        </w:tc>
        <w:tc>
          <w:tcPr>
            <w:tcW w:w="5249" w:type="dxa"/>
            <w:shd w:val="clear" w:color="auto" w:fill="FFFFFF" w:themeFill="background1"/>
          </w:tcPr>
          <w:p w14:paraId="437B32F2" w14:textId="77777777" w:rsidR="00351440" w:rsidRPr="00351440" w:rsidRDefault="00351440" w:rsidP="00ED7B25"/>
        </w:tc>
      </w:tr>
      <w:tr w:rsidR="00351440" w:rsidRPr="00351440" w14:paraId="460EE84E" w14:textId="77777777" w:rsidTr="00ED7B25">
        <w:trPr>
          <w:trHeight w:val="305"/>
        </w:trPr>
        <w:tc>
          <w:tcPr>
            <w:tcW w:w="3618" w:type="dxa"/>
            <w:shd w:val="clear" w:color="auto" w:fill="FFFFFF" w:themeFill="background1"/>
          </w:tcPr>
          <w:p w14:paraId="04FBFCE4" w14:textId="77777777" w:rsidR="00351440" w:rsidRPr="00351440" w:rsidRDefault="00351440" w:rsidP="00ED7B25"/>
        </w:tc>
        <w:tc>
          <w:tcPr>
            <w:tcW w:w="906" w:type="dxa"/>
            <w:shd w:val="clear" w:color="auto" w:fill="FFFFFF" w:themeFill="background1"/>
          </w:tcPr>
          <w:p w14:paraId="52216E59" w14:textId="77777777" w:rsidR="00351440" w:rsidRPr="00351440" w:rsidRDefault="00351440" w:rsidP="00ED7B25"/>
        </w:tc>
        <w:tc>
          <w:tcPr>
            <w:tcW w:w="2198" w:type="dxa"/>
            <w:shd w:val="clear" w:color="auto" w:fill="FFFFFF" w:themeFill="background1"/>
          </w:tcPr>
          <w:p w14:paraId="67933D06" w14:textId="77777777" w:rsidR="00351440" w:rsidRPr="00351440" w:rsidRDefault="00351440" w:rsidP="00ED7B25"/>
        </w:tc>
        <w:tc>
          <w:tcPr>
            <w:tcW w:w="2199" w:type="dxa"/>
            <w:shd w:val="clear" w:color="auto" w:fill="FFFFFF" w:themeFill="background1"/>
          </w:tcPr>
          <w:p w14:paraId="1698F037" w14:textId="77777777" w:rsidR="00351440" w:rsidRPr="00351440" w:rsidRDefault="00351440" w:rsidP="00ED7B25"/>
        </w:tc>
        <w:tc>
          <w:tcPr>
            <w:tcW w:w="5249" w:type="dxa"/>
            <w:shd w:val="clear" w:color="auto" w:fill="FFFFFF" w:themeFill="background1"/>
          </w:tcPr>
          <w:p w14:paraId="04442A14" w14:textId="77777777" w:rsidR="00351440" w:rsidRPr="00351440" w:rsidRDefault="00351440" w:rsidP="00ED7B25"/>
        </w:tc>
      </w:tr>
      <w:tr w:rsidR="00351440" w:rsidRPr="00351440" w14:paraId="6964B528" w14:textId="77777777" w:rsidTr="00ED7B25">
        <w:trPr>
          <w:trHeight w:val="305"/>
        </w:trPr>
        <w:tc>
          <w:tcPr>
            <w:tcW w:w="3618" w:type="dxa"/>
            <w:shd w:val="clear" w:color="auto" w:fill="FFFFFF" w:themeFill="background1"/>
          </w:tcPr>
          <w:p w14:paraId="44F2C42A" w14:textId="77777777" w:rsidR="00351440" w:rsidRPr="00351440" w:rsidRDefault="00351440" w:rsidP="00ED7B25"/>
        </w:tc>
        <w:tc>
          <w:tcPr>
            <w:tcW w:w="906" w:type="dxa"/>
            <w:shd w:val="clear" w:color="auto" w:fill="FFFFFF" w:themeFill="background1"/>
          </w:tcPr>
          <w:p w14:paraId="305C5234" w14:textId="77777777" w:rsidR="00351440" w:rsidRPr="00351440" w:rsidRDefault="00351440" w:rsidP="00ED7B25"/>
        </w:tc>
        <w:tc>
          <w:tcPr>
            <w:tcW w:w="2198" w:type="dxa"/>
            <w:shd w:val="clear" w:color="auto" w:fill="FFFFFF" w:themeFill="background1"/>
          </w:tcPr>
          <w:p w14:paraId="60CA71A6" w14:textId="77777777" w:rsidR="00351440" w:rsidRPr="00351440" w:rsidRDefault="00351440" w:rsidP="00ED7B25"/>
        </w:tc>
        <w:tc>
          <w:tcPr>
            <w:tcW w:w="2199" w:type="dxa"/>
            <w:shd w:val="clear" w:color="auto" w:fill="FFFFFF" w:themeFill="background1"/>
          </w:tcPr>
          <w:p w14:paraId="5176E890" w14:textId="77777777" w:rsidR="00351440" w:rsidRPr="00351440" w:rsidRDefault="00351440" w:rsidP="00ED7B25"/>
        </w:tc>
        <w:tc>
          <w:tcPr>
            <w:tcW w:w="5249" w:type="dxa"/>
            <w:shd w:val="clear" w:color="auto" w:fill="FFFFFF" w:themeFill="background1"/>
          </w:tcPr>
          <w:p w14:paraId="59C4AE6F" w14:textId="77777777" w:rsidR="00351440" w:rsidRPr="00351440" w:rsidRDefault="00351440" w:rsidP="00ED7B25"/>
        </w:tc>
      </w:tr>
      <w:tr w:rsidR="00351440" w:rsidRPr="00351440" w14:paraId="0A7A9488" w14:textId="77777777" w:rsidTr="00ED7B25">
        <w:trPr>
          <w:trHeight w:val="305"/>
        </w:trPr>
        <w:tc>
          <w:tcPr>
            <w:tcW w:w="3618" w:type="dxa"/>
            <w:shd w:val="clear" w:color="auto" w:fill="FFFFFF" w:themeFill="background1"/>
          </w:tcPr>
          <w:p w14:paraId="5786C1C1" w14:textId="77777777" w:rsidR="00351440" w:rsidRPr="00351440" w:rsidRDefault="00351440" w:rsidP="00ED7B25"/>
        </w:tc>
        <w:tc>
          <w:tcPr>
            <w:tcW w:w="906" w:type="dxa"/>
            <w:shd w:val="clear" w:color="auto" w:fill="FFFFFF" w:themeFill="background1"/>
          </w:tcPr>
          <w:p w14:paraId="67C3FD7A" w14:textId="77777777" w:rsidR="00351440" w:rsidRPr="00351440" w:rsidRDefault="00351440" w:rsidP="00ED7B25"/>
        </w:tc>
        <w:tc>
          <w:tcPr>
            <w:tcW w:w="2198" w:type="dxa"/>
            <w:shd w:val="clear" w:color="auto" w:fill="FFFFFF" w:themeFill="background1"/>
          </w:tcPr>
          <w:p w14:paraId="64E00E87" w14:textId="77777777" w:rsidR="00351440" w:rsidRPr="00351440" w:rsidRDefault="00351440" w:rsidP="00ED7B25"/>
        </w:tc>
        <w:tc>
          <w:tcPr>
            <w:tcW w:w="2199" w:type="dxa"/>
            <w:shd w:val="clear" w:color="auto" w:fill="FFFFFF" w:themeFill="background1"/>
          </w:tcPr>
          <w:p w14:paraId="029A4FC0" w14:textId="77777777" w:rsidR="00351440" w:rsidRPr="00351440" w:rsidRDefault="00351440" w:rsidP="00ED7B25"/>
        </w:tc>
        <w:tc>
          <w:tcPr>
            <w:tcW w:w="5249" w:type="dxa"/>
            <w:shd w:val="clear" w:color="auto" w:fill="FFFFFF" w:themeFill="background1"/>
          </w:tcPr>
          <w:p w14:paraId="74F23224" w14:textId="77777777" w:rsidR="00351440" w:rsidRPr="00351440" w:rsidRDefault="00351440" w:rsidP="00ED7B25"/>
        </w:tc>
      </w:tr>
      <w:tr w:rsidR="00351440" w:rsidRPr="00351440" w14:paraId="10EC4D5F" w14:textId="77777777" w:rsidTr="00ED7B25">
        <w:trPr>
          <w:trHeight w:val="305"/>
        </w:trPr>
        <w:tc>
          <w:tcPr>
            <w:tcW w:w="3618" w:type="dxa"/>
            <w:shd w:val="clear" w:color="auto" w:fill="FFFFFF" w:themeFill="background1"/>
          </w:tcPr>
          <w:p w14:paraId="1BA0DCC8" w14:textId="77777777" w:rsidR="00351440" w:rsidRPr="00351440" w:rsidRDefault="00351440" w:rsidP="00ED7B25"/>
        </w:tc>
        <w:tc>
          <w:tcPr>
            <w:tcW w:w="906" w:type="dxa"/>
            <w:shd w:val="clear" w:color="auto" w:fill="FFFFFF" w:themeFill="background1"/>
          </w:tcPr>
          <w:p w14:paraId="0542A10D" w14:textId="77777777" w:rsidR="00351440" w:rsidRPr="00351440" w:rsidRDefault="00351440" w:rsidP="00ED7B25"/>
        </w:tc>
        <w:tc>
          <w:tcPr>
            <w:tcW w:w="2198" w:type="dxa"/>
            <w:shd w:val="clear" w:color="auto" w:fill="FFFFFF" w:themeFill="background1"/>
          </w:tcPr>
          <w:p w14:paraId="682932A2" w14:textId="77777777" w:rsidR="00351440" w:rsidRPr="00351440" w:rsidRDefault="00351440" w:rsidP="00ED7B25"/>
        </w:tc>
        <w:tc>
          <w:tcPr>
            <w:tcW w:w="2199" w:type="dxa"/>
            <w:shd w:val="clear" w:color="auto" w:fill="FFFFFF" w:themeFill="background1"/>
          </w:tcPr>
          <w:p w14:paraId="0F885290" w14:textId="77777777" w:rsidR="00351440" w:rsidRPr="00351440" w:rsidRDefault="00351440" w:rsidP="00ED7B25"/>
        </w:tc>
        <w:tc>
          <w:tcPr>
            <w:tcW w:w="5249" w:type="dxa"/>
            <w:shd w:val="clear" w:color="auto" w:fill="FFFFFF" w:themeFill="background1"/>
          </w:tcPr>
          <w:p w14:paraId="7BD40C64" w14:textId="77777777" w:rsidR="00351440" w:rsidRPr="00351440" w:rsidRDefault="00351440" w:rsidP="00ED7B25"/>
        </w:tc>
      </w:tr>
      <w:tr w:rsidR="00351440" w:rsidRPr="00351440" w14:paraId="2736DC54" w14:textId="77777777" w:rsidTr="00ED7B25">
        <w:trPr>
          <w:trHeight w:val="305"/>
        </w:trPr>
        <w:tc>
          <w:tcPr>
            <w:tcW w:w="3618" w:type="dxa"/>
            <w:shd w:val="clear" w:color="auto" w:fill="FFFFFF" w:themeFill="background1"/>
          </w:tcPr>
          <w:p w14:paraId="5460DE7F" w14:textId="77777777" w:rsidR="00351440" w:rsidRPr="00351440" w:rsidRDefault="00351440" w:rsidP="00ED7B25"/>
        </w:tc>
        <w:tc>
          <w:tcPr>
            <w:tcW w:w="906" w:type="dxa"/>
            <w:shd w:val="clear" w:color="auto" w:fill="FFFFFF" w:themeFill="background1"/>
          </w:tcPr>
          <w:p w14:paraId="234495B1" w14:textId="77777777" w:rsidR="00351440" w:rsidRPr="00351440" w:rsidRDefault="00351440" w:rsidP="00ED7B25"/>
        </w:tc>
        <w:tc>
          <w:tcPr>
            <w:tcW w:w="2198" w:type="dxa"/>
            <w:shd w:val="clear" w:color="auto" w:fill="FFFFFF" w:themeFill="background1"/>
          </w:tcPr>
          <w:p w14:paraId="192F5BD4" w14:textId="77777777" w:rsidR="00351440" w:rsidRPr="00351440" w:rsidRDefault="00351440" w:rsidP="00ED7B25"/>
        </w:tc>
        <w:tc>
          <w:tcPr>
            <w:tcW w:w="2199" w:type="dxa"/>
            <w:shd w:val="clear" w:color="auto" w:fill="FFFFFF" w:themeFill="background1"/>
          </w:tcPr>
          <w:p w14:paraId="48E29427" w14:textId="77777777" w:rsidR="00351440" w:rsidRPr="00351440" w:rsidRDefault="00351440" w:rsidP="00ED7B25"/>
        </w:tc>
        <w:tc>
          <w:tcPr>
            <w:tcW w:w="5249" w:type="dxa"/>
            <w:shd w:val="clear" w:color="auto" w:fill="FFFFFF" w:themeFill="background1"/>
          </w:tcPr>
          <w:p w14:paraId="375A8897" w14:textId="77777777" w:rsidR="00351440" w:rsidRPr="00351440" w:rsidRDefault="00351440" w:rsidP="00ED7B25"/>
        </w:tc>
      </w:tr>
      <w:tr w:rsidR="00351440" w:rsidRPr="00351440" w14:paraId="58F5FE80" w14:textId="77777777" w:rsidTr="00ED7B25">
        <w:trPr>
          <w:trHeight w:val="305"/>
        </w:trPr>
        <w:tc>
          <w:tcPr>
            <w:tcW w:w="3618" w:type="dxa"/>
            <w:shd w:val="clear" w:color="auto" w:fill="FFFFFF" w:themeFill="background1"/>
          </w:tcPr>
          <w:p w14:paraId="7EAF4353" w14:textId="77777777" w:rsidR="00351440" w:rsidRPr="00351440" w:rsidRDefault="00351440" w:rsidP="00ED7B25"/>
        </w:tc>
        <w:tc>
          <w:tcPr>
            <w:tcW w:w="906" w:type="dxa"/>
            <w:shd w:val="clear" w:color="auto" w:fill="FFFFFF" w:themeFill="background1"/>
          </w:tcPr>
          <w:p w14:paraId="24B6CBED" w14:textId="77777777" w:rsidR="00351440" w:rsidRPr="00351440" w:rsidRDefault="00351440" w:rsidP="00ED7B25"/>
        </w:tc>
        <w:tc>
          <w:tcPr>
            <w:tcW w:w="2198" w:type="dxa"/>
            <w:shd w:val="clear" w:color="auto" w:fill="FFFFFF" w:themeFill="background1"/>
          </w:tcPr>
          <w:p w14:paraId="13BA17D8" w14:textId="77777777" w:rsidR="00351440" w:rsidRPr="00351440" w:rsidRDefault="00351440" w:rsidP="00ED7B25"/>
        </w:tc>
        <w:tc>
          <w:tcPr>
            <w:tcW w:w="2199" w:type="dxa"/>
            <w:shd w:val="clear" w:color="auto" w:fill="FFFFFF" w:themeFill="background1"/>
          </w:tcPr>
          <w:p w14:paraId="65317DA7" w14:textId="77777777" w:rsidR="00351440" w:rsidRPr="00351440" w:rsidRDefault="00351440" w:rsidP="00ED7B25"/>
        </w:tc>
        <w:tc>
          <w:tcPr>
            <w:tcW w:w="5249" w:type="dxa"/>
            <w:shd w:val="clear" w:color="auto" w:fill="FFFFFF" w:themeFill="background1"/>
          </w:tcPr>
          <w:p w14:paraId="36AE54BF" w14:textId="77777777" w:rsidR="00351440" w:rsidRPr="00351440" w:rsidRDefault="00351440" w:rsidP="00ED7B25"/>
        </w:tc>
      </w:tr>
      <w:tr w:rsidR="00351440" w:rsidRPr="00351440" w14:paraId="33B345F1" w14:textId="77777777" w:rsidTr="00ED7B25">
        <w:trPr>
          <w:trHeight w:val="305"/>
        </w:trPr>
        <w:tc>
          <w:tcPr>
            <w:tcW w:w="3618" w:type="dxa"/>
            <w:shd w:val="clear" w:color="auto" w:fill="FFFFFF" w:themeFill="background1"/>
          </w:tcPr>
          <w:p w14:paraId="7031498A" w14:textId="77777777" w:rsidR="00351440" w:rsidRPr="00351440" w:rsidRDefault="00351440" w:rsidP="00ED7B25"/>
        </w:tc>
        <w:tc>
          <w:tcPr>
            <w:tcW w:w="906" w:type="dxa"/>
            <w:shd w:val="clear" w:color="auto" w:fill="FFFFFF" w:themeFill="background1"/>
          </w:tcPr>
          <w:p w14:paraId="2DDF398E" w14:textId="77777777" w:rsidR="00351440" w:rsidRPr="00351440" w:rsidRDefault="00351440" w:rsidP="00ED7B25"/>
        </w:tc>
        <w:tc>
          <w:tcPr>
            <w:tcW w:w="2198" w:type="dxa"/>
            <w:shd w:val="clear" w:color="auto" w:fill="FFFFFF" w:themeFill="background1"/>
          </w:tcPr>
          <w:p w14:paraId="67AFD154" w14:textId="77777777" w:rsidR="00351440" w:rsidRPr="00351440" w:rsidRDefault="00351440" w:rsidP="00ED7B25"/>
        </w:tc>
        <w:tc>
          <w:tcPr>
            <w:tcW w:w="2199" w:type="dxa"/>
            <w:shd w:val="clear" w:color="auto" w:fill="FFFFFF" w:themeFill="background1"/>
          </w:tcPr>
          <w:p w14:paraId="5EFE6E10" w14:textId="77777777" w:rsidR="00351440" w:rsidRPr="00351440" w:rsidRDefault="00351440" w:rsidP="00ED7B25"/>
        </w:tc>
        <w:tc>
          <w:tcPr>
            <w:tcW w:w="5249" w:type="dxa"/>
            <w:shd w:val="clear" w:color="auto" w:fill="FFFFFF" w:themeFill="background1"/>
          </w:tcPr>
          <w:p w14:paraId="61D140E4" w14:textId="77777777" w:rsidR="00351440" w:rsidRPr="00351440" w:rsidRDefault="00351440" w:rsidP="00ED7B25"/>
        </w:tc>
      </w:tr>
      <w:tr w:rsidR="00351440" w:rsidRPr="00351440" w14:paraId="03F00FFB" w14:textId="77777777" w:rsidTr="00ED7B25">
        <w:trPr>
          <w:trHeight w:val="305"/>
        </w:trPr>
        <w:tc>
          <w:tcPr>
            <w:tcW w:w="3618" w:type="dxa"/>
            <w:shd w:val="clear" w:color="auto" w:fill="FFFFFF" w:themeFill="background1"/>
          </w:tcPr>
          <w:p w14:paraId="7F8F0397" w14:textId="77777777" w:rsidR="00351440" w:rsidRPr="00351440" w:rsidRDefault="00351440" w:rsidP="00ED7B25"/>
        </w:tc>
        <w:tc>
          <w:tcPr>
            <w:tcW w:w="906" w:type="dxa"/>
            <w:shd w:val="clear" w:color="auto" w:fill="FFFFFF" w:themeFill="background1"/>
          </w:tcPr>
          <w:p w14:paraId="2C89BE47" w14:textId="77777777" w:rsidR="00351440" w:rsidRPr="00351440" w:rsidRDefault="00351440" w:rsidP="00ED7B25"/>
        </w:tc>
        <w:tc>
          <w:tcPr>
            <w:tcW w:w="2198" w:type="dxa"/>
            <w:shd w:val="clear" w:color="auto" w:fill="FFFFFF" w:themeFill="background1"/>
          </w:tcPr>
          <w:p w14:paraId="3B557E8A" w14:textId="77777777" w:rsidR="00351440" w:rsidRPr="00351440" w:rsidRDefault="00351440" w:rsidP="00ED7B25"/>
        </w:tc>
        <w:tc>
          <w:tcPr>
            <w:tcW w:w="2199" w:type="dxa"/>
            <w:shd w:val="clear" w:color="auto" w:fill="FFFFFF" w:themeFill="background1"/>
          </w:tcPr>
          <w:p w14:paraId="59E43851" w14:textId="77777777" w:rsidR="00351440" w:rsidRPr="00351440" w:rsidRDefault="00351440" w:rsidP="00ED7B25"/>
        </w:tc>
        <w:tc>
          <w:tcPr>
            <w:tcW w:w="5249" w:type="dxa"/>
            <w:shd w:val="clear" w:color="auto" w:fill="FFFFFF" w:themeFill="background1"/>
          </w:tcPr>
          <w:p w14:paraId="23516082" w14:textId="77777777" w:rsidR="00351440" w:rsidRPr="00351440" w:rsidRDefault="00351440" w:rsidP="00ED7B25"/>
        </w:tc>
      </w:tr>
    </w:tbl>
    <w:p w14:paraId="2BA1BEDE" w14:textId="77777777" w:rsidR="00351440" w:rsidRPr="00351440" w:rsidRDefault="00351440" w:rsidP="00351440"/>
    <w:p w14:paraId="77240457" w14:textId="77777777" w:rsidR="00351440" w:rsidRDefault="00351440" w:rsidP="00351440">
      <w:pPr>
        <w:pStyle w:val="Heading4"/>
      </w:pPr>
      <w:r>
        <w:t>Page title</w:t>
      </w:r>
    </w:p>
    <w:tbl>
      <w:tblPr>
        <w:tblStyle w:val="TableGrid"/>
        <w:tblW w:w="14170" w:type="dxa"/>
        <w:tblLayout w:type="fixed"/>
        <w:tblLook w:val="04A0" w:firstRow="1" w:lastRow="0" w:firstColumn="1" w:lastColumn="0" w:noHBand="0" w:noVBand="1"/>
      </w:tblPr>
      <w:tblGrid>
        <w:gridCol w:w="3618"/>
        <w:gridCol w:w="906"/>
        <w:gridCol w:w="2198"/>
        <w:gridCol w:w="2199"/>
        <w:gridCol w:w="5249"/>
      </w:tblGrid>
      <w:tr w:rsidR="00351440" w:rsidRPr="005F0BA2" w14:paraId="01CBFD90" w14:textId="77777777" w:rsidTr="00ED7B25">
        <w:trPr>
          <w:trHeight w:val="305"/>
        </w:trPr>
        <w:tc>
          <w:tcPr>
            <w:tcW w:w="3618" w:type="dxa"/>
            <w:shd w:val="clear" w:color="auto" w:fill="D1D1D1" w:themeFill="background2" w:themeFillShade="E6"/>
          </w:tcPr>
          <w:p w14:paraId="3BC77890" w14:textId="77777777" w:rsidR="00351440" w:rsidRPr="005F0BA2" w:rsidRDefault="00351440" w:rsidP="00ED7B25">
            <w:pPr>
              <w:pStyle w:val="Heading4"/>
            </w:pPr>
            <w:r>
              <w:t>Engagement / Resource</w:t>
            </w:r>
          </w:p>
        </w:tc>
        <w:tc>
          <w:tcPr>
            <w:tcW w:w="906" w:type="dxa"/>
            <w:shd w:val="clear" w:color="auto" w:fill="D1D1D1" w:themeFill="background2" w:themeFillShade="E6"/>
          </w:tcPr>
          <w:p w14:paraId="6E6908FF" w14:textId="77777777" w:rsidR="00351440" w:rsidRPr="005F0BA2" w:rsidRDefault="00351440" w:rsidP="00ED7B25">
            <w:pPr>
              <w:pStyle w:val="Heading4"/>
            </w:pPr>
            <w:r>
              <w:t>TLO</w:t>
            </w:r>
          </w:p>
        </w:tc>
        <w:tc>
          <w:tcPr>
            <w:tcW w:w="2198" w:type="dxa"/>
            <w:shd w:val="clear" w:color="auto" w:fill="D1D1D1" w:themeFill="background2" w:themeFillShade="E6"/>
          </w:tcPr>
          <w:p w14:paraId="4E8B12ED" w14:textId="77777777" w:rsidR="00351440" w:rsidRPr="005F0BA2" w:rsidRDefault="00351440" w:rsidP="00ED7B25">
            <w:pPr>
              <w:pStyle w:val="Heading4"/>
            </w:pPr>
            <w:r w:rsidRPr="005F0BA2">
              <w:t>Purpose</w:t>
            </w:r>
          </w:p>
        </w:tc>
        <w:tc>
          <w:tcPr>
            <w:tcW w:w="2199" w:type="dxa"/>
            <w:shd w:val="clear" w:color="auto" w:fill="D1D1D1" w:themeFill="background2" w:themeFillShade="E6"/>
          </w:tcPr>
          <w:p w14:paraId="4861E457" w14:textId="77777777" w:rsidR="00351440" w:rsidRPr="005F0BA2" w:rsidRDefault="00351440" w:rsidP="00ED7B25">
            <w:pPr>
              <w:pStyle w:val="Heading4"/>
            </w:pPr>
            <w:r>
              <w:t>Responsibility</w:t>
            </w:r>
          </w:p>
        </w:tc>
        <w:tc>
          <w:tcPr>
            <w:tcW w:w="5249" w:type="dxa"/>
            <w:shd w:val="clear" w:color="auto" w:fill="D1D1D1" w:themeFill="background2" w:themeFillShade="E6"/>
          </w:tcPr>
          <w:p w14:paraId="6E81BA11" w14:textId="77777777" w:rsidR="00351440" w:rsidRPr="005F0BA2" w:rsidRDefault="00351440" w:rsidP="00ED7B25">
            <w:pPr>
              <w:pStyle w:val="Heading4"/>
            </w:pPr>
            <w:r>
              <w:t>Notes</w:t>
            </w:r>
          </w:p>
        </w:tc>
      </w:tr>
      <w:tr w:rsidR="00351440" w:rsidRPr="00351440" w14:paraId="737B8B7C" w14:textId="77777777" w:rsidTr="00ED7B25">
        <w:trPr>
          <w:trHeight w:val="305"/>
        </w:trPr>
        <w:tc>
          <w:tcPr>
            <w:tcW w:w="3618" w:type="dxa"/>
            <w:shd w:val="clear" w:color="auto" w:fill="FFFFFF" w:themeFill="background1"/>
          </w:tcPr>
          <w:p w14:paraId="09CB39A2" w14:textId="77777777" w:rsidR="00351440" w:rsidRPr="00351440" w:rsidRDefault="00351440" w:rsidP="00ED7B25"/>
        </w:tc>
        <w:tc>
          <w:tcPr>
            <w:tcW w:w="906" w:type="dxa"/>
            <w:shd w:val="clear" w:color="auto" w:fill="FFFFFF" w:themeFill="background1"/>
          </w:tcPr>
          <w:p w14:paraId="546EB7CC" w14:textId="77777777" w:rsidR="00351440" w:rsidRPr="00351440" w:rsidRDefault="00351440" w:rsidP="00ED7B25"/>
        </w:tc>
        <w:tc>
          <w:tcPr>
            <w:tcW w:w="2198" w:type="dxa"/>
            <w:shd w:val="clear" w:color="auto" w:fill="FFFFFF" w:themeFill="background1"/>
          </w:tcPr>
          <w:p w14:paraId="368DE391" w14:textId="77777777" w:rsidR="00351440" w:rsidRPr="00351440" w:rsidRDefault="00351440" w:rsidP="00ED7B25"/>
        </w:tc>
        <w:tc>
          <w:tcPr>
            <w:tcW w:w="2199" w:type="dxa"/>
            <w:shd w:val="clear" w:color="auto" w:fill="FFFFFF" w:themeFill="background1"/>
          </w:tcPr>
          <w:p w14:paraId="7C6013C1" w14:textId="77777777" w:rsidR="00351440" w:rsidRPr="00351440" w:rsidRDefault="00351440" w:rsidP="00ED7B25"/>
        </w:tc>
        <w:tc>
          <w:tcPr>
            <w:tcW w:w="5249" w:type="dxa"/>
            <w:shd w:val="clear" w:color="auto" w:fill="FFFFFF" w:themeFill="background1"/>
          </w:tcPr>
          <w:p w14:paraId="0CE2CA67" w14:textId="77777777" w:rsidR="00351440" w:rsidRPr="00351440" w:rsidRDefault="00351440" w:rsidP="00ED7B25"/>
        </w:tc>
      </w:tr>
      <w:tr w:rsidR="00351440" w:rsidRPr="00351440" w14:paraId="323CAED0" w14:textId="77777777" w:rsidTr="00ED7B25">
        <w:trPr>
          <w:trHeight w:val="305"/>
        </w:trPr>
        <w:tc>
          <w:tcPr>
            <w:tcW w:w="3618" w:type="dxa"/>
            <w:shd w:val="clear" w:color="auto" w:fill="FFFFFF" w:themeFill="background1"/>
          </w:tcPr>
          <w:p w14:paraId="65A30B7B" w14:textId="77777777" w:rsidR="00351440" w:rsidRPr="00351440" w:rsidRDefault="00351440" w:rsidP="00ED7B25"/>
        </w:tc>
        <w:tc>
          <w:tcPr>
            <w:tcW w:w="906" w:type="dxa"/>
            <w:shd w:val="clear" w:color="auto" w:fill="FFFFFF" w:themeFill="background1"/>
          </w:tcPr>
          <w:p w14:paraId="3AFC5C34" w14:textId="77777777" w:rsidR="00351440" w:rsidRPr="00351440" w:rsidRDefault="00351440" w:rsidP="00ED7B25"/>
        </w:tc>
        <w:tc>
          <w:tcPr>
            <w:tcW w:w="2198" w:type="dxa"/>
            <w:shd w:val="clear" w:color="auto" w:fill="FFFFFF" w:themeFill="background1"/>
          </w:tcPr>
          <w:p w14:paraId="7E6A0DA7" w14:textId="77777777" w:rsidR="00351440" w:rsidRPr="00351440" w:rsidRDefault="00351440" w:rsidP="00ED7B25"/>
        </w:tc>
        <w:tc>
          <w:tcPr>
            <w:tcW w:w="2199" w:type="dxa"/>
            <w:shd w:val="clear" w:color="auto" w:fill="FFFFFF" w:themeFill="background1"/>
          </w:tcPr>
          <w:p w14:paraId="459ACCE8" w14:textId="77777777" w:rsidR="00351440" w:rsidRPr="00351440" w:rsidRDefault="00351440" w:rsidP="00ED7B25"/>
        </w:tc>
        <w:tc>
          <w:tcPr>
            <w:tcW w:w="5249" w:type="dxa"/>
            <w:shd w:val="clear" w:color="auto" w:fill="FFFFFF" w:themeFill="background1"/>
          </w:tcPr>
          <w:p w14:paraId="5EB3C941" w14:textId="77777777" w:rsidR="00351440" w:rsidRPr="00351440" w:rsidRDefault="00351440" w:rsidP="00ED7B25"/>
        </w:tc>
      </w:tr>
      <w:tr w:rsidR="00351440" w:rsidRPr="00351440" w14:paraId="55FC756A" w14:textId="77777777" w:rsidTr="00ED7B25">
        <w:trPr>
          <w:trHeight w:val="305"/>
        </w:trPr>
        <w:tc>
          <w:tcPr>
            <w:tcW w:w="3618" w:type="dxa"/>
            <w:shd w:val="clear" w:color="auto" w:fill="FFFFFF" w:themeFill="background1"/>
          </w:tcPr>
          <w:p w14:paraId="5D0B2020" w14:textId="77777777" w:rsidR="00351440" w:rsidRPr="00351440" w:rsidRDefault="00351440" w:rsidP="00ED7B25"/>
        </w:tc>
        <w:tc>
          <w:tcPr>
            <w:tcW w:w="906" w:type="dxa"/>
            <w:shd w:val="clear" w:color="auto" w:fill="FFFFFF" w:themeFill="background1"/>
          </w:tcPr>
          <w:p w14:paraId="0EDC5F2B" w14:textId="77777777" w:rsidR="00351440" w:rsidRPr="00351440" w:rsidRDefault="00351440" w:rsidP="00ED7B25"/>
        </w:tc>
        <w:tc>
          <w:tcPr>
            <w:tcW w:w="2198" w:type="dxa"/>
            <w:shd w:val="clear" w:color="auto" w:fill="FFFFFF" w:themeFill="background1"/>
          </w:tcPr>
          <w:p w14:paraId="373BAB8B" w14:textId="77777777" w:rsidR="00351440" w:rsidRPr="00351440" w:rsidRDefault="00351440" w:rsidP="00ED7B25"/>
        </w:tc>
        <w:tc>
          <w:tcPr>
            <w:tcW w:w="2199" w:type="dxa"/>
            <w:shd w:val="clear" w:color="auto" w:fill="FFFFFF" w:themeFill="background1"/>
          </w:tcPr>
          <w:p w14:paraId="0730D2CF" w14:textId="77777777" w:rsidR="00351440" w:rsidRPr="00351440" w:rsidRDefault="00351440" w:rsidP="00ED7B25"/>
        </w:tc>
        <w:tc>
          <w:tcPr>
            <w:tcW w:w="5249" w:type="dxa"/>
            <w:shd w:val="clear" w:color="auto" w:fill="FFFFFF" w:themeFill="background1"/>
          </w:tcPr>
          <w:p w14:paraId="77140478" w14:textId="77777777" w:rsidR="00351440" w:rsidRPr="00351440" w:rsidRDefault="00351440" w:rsidP="00ED7B25"/>
        </w:tc>
      </w:tr>
      <w:tr w:rsidR="00351440" w:rsidRPr="00351440" w14:paraId="5F72EE74" w14:textId="77777777" w:rsidTr="00ED7B25">
        <w:trPr>
          <w:trHeight w:val="305"/>
        </w:trPr>
        <w:tc>
          <w:tcPr>
            <w:tcW w:w="3618" w:type="dxa"/>
            <w:shd w:val="clear" w:color="auto" w:fill="FFFFFF" w:themeFill="background1"/>
          </w:tcPr>
          <w:p w14:paraId="51314D3B" w14:textId="77777777" w:rsidR="00351440" w:rsidRPr="00351440" w:rsidRDefault="00351440" w:rsidP="00ED7B25"/>
        </w:tc>
        <w:tc>
          <w:tcPr>
            <w:tcW w:w="906" w:type="dxa"/>
            <w:shd w:val="clear" w:color="auto" w:fill="FFFFFF" w:themeFill="background1"/>
          </w:tcPr>
          <w:p w14:paraId="6B6CB596" w14:textId="77777777" w:rsidR="00351440" w:rsidRPr="00351440" w:rsidRDefault="00351440" w:rsidP="00ED7B25"/>
        </w:tc>
        <w:tc>
          <w:tcPr>
            <w:tcW w:w="2198" w:type="dxa"/>
            <w:shd w:val="clear" w:color="auto" w:fill="FFFFFF" w:themeFill="background1"/>
          </w:tcPr>
          <w:p w14:paraId="447F1D93" w14:textId="77777777" w:rsidR="00351440" w:rsidRPr="00351440" w:rsidRDefault="00351440" w:rsidP="00ED7B25"/>
        </w:tc>
        <w:tc>
          <w:tcPr>
            <w:tcW w:w="2199" w:type="dxa"/>
            <w:shd w:val="clear" w:color="auto" w:fill="FFFFFF" w:themeFill="background1"/>
          </w:tcPr>
          <w:p w14:paraId="5B9E6166" w14:textId="77777777" w:rsidR="00351440" w:rsidRPr="00351440" w:rsidRDefault="00351440" w:rsidP="00ED7B25"/>
        </w:tc>
        <w:tc>
          <w:tcPr>
            <w:tcW w:w="5249" w:type="dxa"/>
            <w:shd w:val="clear" w:color="auto" w:fill="FFFFFF" w:themeFill="background1"/>
          </w:tcPr>
          <w:p w14:paraId="660B6D74" w14:textId="77777777" w:rsidR="00351440" w:rsidRPr="00351440" w:rsidRDefault="00351440" w:rsidP="00ED7B25"/>
        </w:tc>
      </w:tr>
      <w:tr w:rsidR="00351440" w:rsidRPr="00351440" w14:paraId="6D0BF945" w14:textId="77777777" w:rsidTr="00ED7B25">
        <w:trPr>
          <w:trHeight w:val="305"/>
        </w:trPr>
        <w:tc>
          <w:tcPr>
            <w:tcW w:w="3618" w:type="dxa"/>
            <w:shd w:val="clear" w:color="auto" w:fill="FFFFFF" w:themeFill="background1"/>
          </w:tcPr>
          <w:p w14:paraId="5732C6E2" w14:textId="77777777" w:rsidR="00351440" w:rsidRPr="00351440" w:rsidRDefault="00351440" w:rsidP="00ED7B25"/>
        </w:tc>
        <w:tc>
          <w:tcPr>
            <w:tcW w:w="906" w:type="dxa"/>
            <w:shd w:val="clear" w:color="auto" w:fill="FFFFFF" w:themeFill="background1"/>
          </w:tcPr>
          <w:p w14:paraId="5204B7C6" w14:textId="77777777" w:rsidR="00351440" w:rsidRPr="00351440" w:rsidRDefault="00351440" w:rsidP="00ED7B25"/>
        </w:tc>
        <w:tc>
          <w:tcPr>
            <w:tcW w:w="2198" w:type="dxa"/>
            <w:shd w:val="clear" w:color="auto" w:fill="FFFFFF" w:themeFill="background1"/>
          </w:tcPr>
          <w:p w14:paraId="1A0B0172" w14:textId="77777777" w:rsidR="00351440" w:rsidRPr="00351440" w:rsidRDefault="00351440" w:rsidP="00ED7B25"/>
        </w:tc>
        <w:tc>
          <w:tcPr>
            <w:tcW w:w="2199" w:type="dxa"/>
            <w:shd w:val="clear" w:color="auto" w:fill="FFFFFF" w:themeFill="background1"/>
          </w:tcPr>
          <w:p w14:paraId="33433613" w14:textId="77777777" w:rsidR="00351440" w:rsidRPr="00351440" w:rsidRDefault="00351440" w:rsidP="00ED7B25"/>
        </w:tc>
        <w:tc>
          <w:tcPr>
            <w:tcW w:w="5249" w:type="dxa"/>
            <w:shd w:val="clear" w:color="auto" w:fill="FFFFFF" w:themeFill="background1"/>
          </w:tcPr>
          <w:p w14:paraId="347E5191" w14:textId="77777777" w:rsidR="00351440" w:rsidRPr="00351440" w:rsidRDefault="00351440" w:rsidP="00ED7B25"/>
        </w:tc>
      </w:tr>
      <w:tr w:rsidR="00351440" w:rsidRPr="00351440" w14:paraId="2D302D6D" w14:textId="77777777" w:rsidTr="00ED7B25">
        <w:trPr>
          <w:trHeight w:val="305"/>
        </w:trPr>
        <w:tc>
          <w:tcPr>
            <w:tcW w:w="3618" w:type="dxa"/>
            <w:shd w:val="clear" w:color="auto" w:fill="FFFFFF" w:themeFill="background1"/>
          </w:tcPr>
          <w:p w14:paraId="7F66C4D9" w14:textId="77777777" w:rsidR="00351440" w:rsidRPr="00351440" w:rsidRDefault="00351440" w:rsidP="00ED7B25"/>
        </w:tc>
        <w:tc>
          <w:tcPr>
            <w:tcW w:w="906" w:type="dxa"/>
            <w:shd w:val="clear" w:color="auto" w:fill="FFFFFF" w:themeFill="background1"/>
          </w:tcPr>
          <w:p w14:paraId="249AB18B" w14:textId="77777777" w:rsidR="00351440" w:rsidRPr="00351440" w:rsidRDefault="00351440" w:rsidP="00ED7B25"/>
        </w:tc>
        <w:tc>
          <w:tcPr>
            <w:tcW w:w="2198" w:type="dxa"/>
            <w:shd w:val="clear" w:color="auto" w:fill="FFFFFF" w:themeFill="background1"/>
          </w:tcPr>
          <w:p w14:paraId="5D99ECF3" w14:textId="77777777" w:rsidR="00351440" w:rsidRPr="00351440" w:rsidRDefault="00351440" w:rsidP="00ED7B25"/>
        </w:tc>
        <w:tc>
          <w:tcPr>
            <w:tcW w:w="2199" w:type="dxa"/>
            <w:shd w:val="clear" w:color="auto" w:fill="FFFFFF" w:themeFill="background1"/>
          </w:tcPr>
          <w:p w14:paraId="7523FCBE" w14:textId="77777777" w:rsidR="00351440" w:rsidRPr="00351440" w:rsidRDefault="00351440" w:rsidP="00ED7B25"/>
        </w:tc>
        <w:tc>
          <w:tcPr>
            <w:tcW w:w="5249" w:type="dxa"/>
            <w:shd w:val="clear" w:color="auto" w:fill="FFFFFF" w:themeFill="background1"/>
          </w:tcPr>
          <w:p w14:paraId="00A3F665" w14:textId="77777777" w:rsidR="00351440" w:rsidRPr="00351440" w:rsidRDefault="00351440" w:rsidP="00ED7B25"/>
        </w:tc>
      </w:tr>
      <w:tr w:rsidR="00351440" w:rsidRPr="00351440" w14:paraId="1B4470BE" w14:textId="77777777" w:rsidTr="00ED7B25">
        <w:trPr>
          <w:trHeight w:val="305"/>
        </w:trPr>
        <w:tc>
          <w:tcPr>
            <w:tcW w:w="3618" w:type="dxa"/>
            <w:shd w:val="clear" w:color="auto" w:fill="FFFFFF" w:themeFill="background1"/>
          </w:tcPr>
          <w:p w14:paraId="2C4B72EF" w14:textId="77777777" w:rsidR="00351440" w:rsidRPr="00351440" w:rsidRDefault="00351440" w:rsidP="00ED7B25"/>
        </w:tc>
        <w:tc>
          <w:tcPr>
            <w:tcW w:w="906" w:type="dxa"/>
            <w:shd w:val="clear" w:color="auto" w:fill="FFFFFF" w:themeFill="background1"/>
          </w:tcPr>
          <w:p w14:paraId="658512FA" w14:textId="77777777" w:rsidR="00351440" w:rsidRPr="00351440" w:rsidRDefault="00351440" w:rsidP="00ED7B25"/>
        </w:tc>
        <w:tc>
          <w:tcPr>
            <w:tcW w:w="2198" w:type="dxa"/>
            <w:shd w:val="clear" w:color="auto" w:fill="FFFFFF" w:themeFill="background1"/>
          </w:tcPr>
          <w:p w14:paraId="3D35E257" w14:textId="77777777" w:rsidR="00351440" w:rsidRPr="00351440" w:rsidRDefault="00351440" w:rsidP="00ED7B25"/>
        </w:tc>
        <w:tc>
          <w:tcPr>
            <w:tcW w:w="2199" w:type="dxa"/>
            <w:shd w:val="clear" w:color="auto" w:fill="FFFFFF" w:themeFill="background1"/>
          </w:tcPr>
          <w:p w14:paraId="5738F9C6" w14:textId="77777777" w:rsidR="00351440" w:rsidRPr="00351440" w:rsidRDefault="00351440" w:rsidP="00ED7B25"/>
        </w:tc>
        <w:tc>
          <w:tcPr>
            <w:tcW w:w="5249" w:type="dxa"/>
            <w:shd w:val="clear" w:color="auto" w:fill="FFFFFF" w:themeFill="background1"/>
          </w:tcPr>
          <w:p w14:paraId="3FD2F66C" w14:textId="77777777" w:rsidR="00351440" w:rsidRPr="00351440" w:rsidRDefault="00351440" w:rsidP="00ED7B25"/>
        </w:tc>
      </w:tr>
      <w:tr w:rsidR="00351440" w:rsidRPr="00351440" w14:paraId="1F945D1A" w14:textId="77777777" w:rsidTr="00ED7B25">
        <w:trPr>
          <w:trHeight w:val="305"/>
        </w:trPr>
        <w:tc>
          <w:tcPr>
            <w:tcW w:w="3618" w:type="dxa"/>
            <w:shd w:val="clear" w:color="auto" w:fill="FFFFFF" w:themeFill="background1"/>
          </w:tcPr>
          <w:p w14:paraId="2BA5E4E5" w14:textId="77777777" w:rsidR="00351440" w:rsidRPr="00351440" w:rsidRDefault="00351440" w:rsidP="00ED7B25"/>
        </w:tc>
        <w:tc>
          <w:tcPr>
            <w:tcW w:w="906" w:type="dxa"/>
            <w:shd w:val="clear" w:color="auto" w:fill="FFFFFF" w:themeFill="background1"/>
          </w:tcPr>
          <w:p w14:paraId="164ADDB1" w14:textId="77777777" w:rsidR="00351440" w:rsidRPr="00351440" w:rsidRDefault="00351440" w:rsidP="00ED7B25"/>
        </w:tc>
        <w:tc>
          <w:tcPr>
            <w:tcW w:w="2198" w:type="dxa"/>
            <w:shd w:val="clear" w:color="auto" w:fill="FFFFFF" w:themeFill="background1"/>
          </w:tcPr>
          <w:p w14:paraId="51278121" w14:textId="77777777" w:rsidR="00351440" w:rsidRPr="00351440" w:rsidRDefault="00351440" w:rsidP="00ED7B25"/>
        </w:tc>
        <w:tc>
          <w:tcPr>
            <w:tcW w:w="2199" w:type="dxa"/>
            <w:shd w:val="clear" w:color="auto" w:fill="FFFFFF" w:themeFill="background1"/>
          </w:tcPr>
          <w:p w14:paraId="7391A0CF" w14:textId="77777777" w:rsidR="00351440" w:rsidRPr="00351440" w:rsidRDefault="00351440" w:rsidP="00ED7B25"/>
        </w:tc>
        <w:tc>
          <w:tcPr>
            <w:tcW w:w="5249" w:type="dxa"/>
            <w:shd w:val="clear" w:color="auto" w:fill="FFFFFF" w:themeFill="background1"/>
          </w:tcPr>
          <w:p w14:paraId="34D30C87" w14:textId="77777777" w:rsidR="00351440" w:rsidRPr="00351440" w:rsidRDefault="00351440" w:rsidP="00ED7B25"/>
        </w:tc>
      </w:tr>
      <w:tr w:rsidR="00351440" w:rsidRPr="00351440" w14:paraId="2D0D858A" w14:textId="77777777" w:rsidTr="00ED7B25">
        <w:trPr>
          <w:trHeight w:val="305"/>
        </w:trPr>
        <w:tc>
          <w:tcPr>
            <w:tcW w:w="3618" w:type="dxa"/>
            <w:shd w:val="clear" w:color="auto" w:fill="FFFFFF" w:themeFill="background1"/>
          </w:tcPr>
          <w:p w14:paraId="19C481EB" w14:textId="77777777" w:rsidR="00351440" w:rsidRPr="00351440" w:rsidRDefault="00351440" w:rsidP="00ED7B25"/>
        </w:tc>
        <w:tc>
          <w:tcPr>
            <w:tcW w:w="906" w:type="dxa"/>
            <w:shd w:val="clear" w:color="auto" w:fill="FFFFFF" w:themeFill="background1"/>
          </w:tcPr>
          <w:p w14:paraId="22B8D530" w14:textId="77777777" w:rsidR="00351440" w:rsidRPr="00351440" w:rsidRDefault="00351440" w:rsidP="00ED7B25"/>
        </w:tc>
        <w:tc>
          <w:tcPr>
            <w:tcW w:w="2198" w:type="dxa"/>
            <w:shd w:val="clear" w:color="auto" w:fill="FFFFFF" w:themeFill="background1"/>
          </w:tcPr>
          <w:p w14:paraId="27D74A7C" w14:textId="77777777" w:rsidR="00351440" w:rsidRPr="00351440" w:rsidRDefault="00351440" w:rsidP="00ED7B25"/>
        </w:tc>
        <w:tc>
          <w:tcPr>
            <w:tcW w:w="2199" w:type="dxa"/>
            <w:shd w:val="clear" w:color="auto" w:fill="FFFFFF" w:themeFill="background1"/>
          </w:tcPr>
          <w:p w14:paraId="09514BCB" w14:textId="77777777" w:rsidR="00351440" w:rsidRPr="00351440" w:rsidRDefault="00351440" w:rsidP="00ED7B25"/>
        </w:tc>
        <w:tc>
          <w:tcPr>
            <w:tcW w:w="5249" w:type="dxa"/>
            <w:shd w:val="clear" w:color="auto" w:fill="FFFFFF" w:themeFill="background1"/>
          </w:tcPr>
          <w:p w14:paraId="0ED56EEF" w14:textId="77777777" w:rsidR="00351440" w:rsidRPr="00351440" w:rsidRDefault="00351440" w:rsidP="00ED7B25"/>
        </w:tc>
      </w:tr>
    </w:tbl>
    <w:p w14:paraId="3F9B2923" w14:textId="21F862FC" w:rsidR="00DE40F8" w:rsidRDefault="00DE40F8" w:rsidP="00DE40F8">
      <w:pPr>
        <w:pStyle w:val="Heading3"/>
      </w:pPr>
      <w:r>
        <w:t xml:space="preserve">Topic </w:t>
      </w:r>
      <w:proofErr w:type="gramStart"/>
      <w:r>
        <w:t>4</w:t>
      </w:r>
      <w:r>
        <w:t xml:space="preserve"> :</w:t>
      </w:r>
      <w:proofErr w:type="gramEnd"/>
      <w:r>
        <w:t xml:space="preserve"> Topic title</w:t>
      </w:r>
    </w:p>
    <w:p w14:paraId="3E860B44" w14:textId="77777777" w:rsidR="00DE40F8" w:rsidRDefault="00DE40F8" w:rsidP="00DE40F8">
      <w:pPr>
        <w:pStyle w:val="Heading4"/>
      </w:pPr>
      <w:r>
        <w:t>Topic Learning objectives</w:t>
      </w:r>
    </w:p>
    <w:p w14:paraId="376B0A98" w14:textId="77777777" w:rsidR="00DE40F8" w:rsidRDefault="00DE40F8" w:rsidP="00DE40F8">
      <w:pPr>
        <w:pStyle w:val="ListParagraph"/>
        <w:numPr>
          <w:ilvl w:val="0"/>
          <w:numId w:val="3"/>
        </w:numPr>
      </w:pPr>
      <w:r>
        <w:t>TLO 1</w:t>
      </w:r>
    </w:p>
    <w:p w14:paraId="2082295C" w14:textId="77777777" w:rsidR="00DE40F8" w:rsidRDefault="00DE40F8" w:rsidP="00DE40F8">
      <w:pPr>
        <w:pStyle w:val="ListParagraph"/>
        <w:numPr>
          <w:ilvl w:val="0"/>
          <w:numId w:val="3"/>
        </w:numPr>
      </w:pPr>
      <w:r>
        <w:t>TLO 2</w:t>
      </w:r>
    </w:p>
    <w:p w14:paraId="3C79747B" w14:textId="77777777" w:rsidR="00DE40F8" w:rsidRPr="000F0D40" w:rsidRDefault="00DE40F8" w:rsidP="00DE40F8">
      <w:pPr>
        <w:pStyle w:val="ListParagraph"/>
        <w:numPr>
          <w:ilvl w:val="0"/>
          <w:numId w:val="3"/>
        </w:numPr>
      </w:pPr>
      <w:r>
        <w:t>TLO 3</w:t>
      </w:r>
    </w:p>
    <w:p w14:paraId="1A766628" w14:textId="77777777" w:rsidR="00DE40F8" w:rsidRDefault="00DE40F8" w:rsidP="00DE40F8">
      <w:pPr>
        <w:pStyle w:val="Heading4"/>
      </w:pPr>
      <w:r>
        <w:t>Topic introduction</w:t>
      </w:r>
    </w:p>
    <w:p w14:paraId="4B39CD58" w14:textId="77777777" w:rsidR="00DE40F8" w:rsidRDefault="00DE40F8" w:rsidP="00DE40F8"/>
    <w:tbl>
      <w:tblPr>
        <w:tblStyle w:val="TableGrid"/>
        <w:tblW w:w="14170" w:type="dxa"/>
        <w:tblLayout w:type="fixed"/>
        <w:tblLook w:val="04A0" w:firstRow="1" w:lastRow="0" w:firstColumn="1" w:lastColumn="0" w:noHBand="0" w:noVBand="1"/>
      </w:tblPr>
      <w:tblGrid>
        <w:gridCol w:w="3618"/>
        <w:gridCol w:w="906"/>
        <w:gridCol w:w="2198"/>
        <w:gridCol w:w="2199"/>
        <w:gridCol w:w="5249"/>
      </w:tblGrid>
      <w:tr w:rsidR="00DE40F8" w:rsidRPr="005F0BA2" w14:paraId="5FA94015" w14:textId="77777777" w:rsidTr="00ED7B25">
        <w:trPr>
          <w:trHeight w:val="305"/>
        </w:trPr>
        <w:tc>
          <w:tcPr>
            <w:tcW w:w="3618" w:type="dxa"/>
            <w:shd w:val="clear" w:color="auto" w:fill="D1D1D1" w:themeFill="background2" w:themeFillShade="E6"/>
          </w:tcPr>
          <w:p w14:paraId="03878762" w14:textId="77777777" w:rsidR="00DE40F8" w:rsidRPr="005F0BA2" w:rsidRDefault="00DE40F8" w:rsidP="00ED7B25">
            <w:pPr>
              <w:pStyle w:val="Heading4"/>
            </w:pPr>
            <w:r>
              <w:t>Engagement / Resource</w:t>
            </w:r>
          </w:p>
        </w:tc>
        <w:tc>
          <w:tcPr>
            <w:tcW w:w="906" w:type="dxa"/>
            <w:shd w:val="clear" w:color="auto" w:fill="D1D1D1" w:themeFill="background2" w:themeFillShade="E6"/>
          </w:tcPr>
          <w:p w14:paraId="016168FC" w14:textId="77777777" w:rsidR="00DE40F8" w:rsidRPr="005F0BA2" w:rsidRDefault="00DE40F8" w:rsidP="00ED7B25">
            <w:pPr>
              <w:pStyle w:val="Heading4"/>
            </w:pPr>
            <w:r>
              <w:t>TLO</w:t>
            </w:r>
          </w:p>
        </w:tc>
        <w:tc>
          <w:tcPr>
            <w:tcW w:w="2198" w:type="dxa"/>
            <w:shd w:val="clear" w:color="auto" w:fill="D1D1D1" w:themeFill="background2" w:themeFillShade="E6"/>
          </w:tcPr>
          <w:p w14:paraId="11054FBC" w14:textId="77777777" w:rsidR="00DE40F8" w:rsidRPr="005F0BA2" w:rsidRDefault="00DE40F8" w:rsidP="00ED7B25">
            <w:pPr>
              <w:pStyle w:val="Heading4"/>
            </w:pPr>
            <w:r w:rsidRPr="005F0BA2">
              <w:t>Purpose</w:t>
            </w:r>
          </w:p>
        </w:tc>
        <w:tc>
          <w:tcPr>
            <w:tcW w:w="2199" w:type="dxa"/>
            <w:shd w:val="clear" w:color="auto" w:fill="D1D1D1" w:themeFill="background2" w:themeFillShade="E6"/>
          </w:tcPr>
          <w:p w14:paraId="13D09E04" w14:textId="77777777" w:rsidR="00DE40F8" w:rsidRPr="005F0BA2" w:rsidRDefault="00DE40F8" w:rsidP="00ED7B25">
            <w:pPr>
              <w:pStyle w:val="Heading4"/>
            </w:pPr>
            <w:r>
              <w:t>Responsibility</w:t>
            </w:r>
          </w:p>
        </w:tc>
        <w:tc>
          <w:tcPr>
            <w:tcW w:w="5249" w:type="dxa"/>
            <w:shd w:val="clear" w:color="auto" w:fill="D1D1D1" w:themeFill="background2" w:themeFillShade="E6"/>
          </w:tcPr>
          <w:p w14:paraId="454ABFB4" w14:textId="77777777" w:rsidR="00DE40F8" w:rsidRPr="005F0BA2" w:rsidRDefault="00DE40F8" w:rsidP="00ED7B25">
            <w:pPr>
              <w:pStyle w:val="Heading4"/>
            </w:pPr>
            <w:r>
              <w:t>Notes</w:t>
            </w:r>
          </w:p>
        </w:tc>
      </w:tr>
      <w:tr w:rsidR="00DE40F8" w:rsidRPr="00351440" w14:paraId="10B869FA" w14:textId="77777777" w:rsidTr="00ED7B25">
        <w:trPr>
          <w:trHeight w:val="305"/>
        </w:trPr>
        <w:tc>
          <w:tcPr>
            <w:tcW w:w="3618" w:type="dxa"/>
            <w:shd w:val="clear" w:color="auto" w:fill="FFFFFF" w:themeFill="background1"/>
          </w:tcPr>
          <w:p w14:paraId="7B0C4622" w14:textId="77777777" w:rsidR="00DE40F8" w:rsidRPr="00351440" w:rsidRDefault="00DE40F8" w:rsidP="00ED7B25"/>
        </w:tc>
        <w:tc>
          <w:tcPr>
            <w:tcW w:w="906" w:type="dxa"/>
            <w:shd w:val="clear" w:color="auto" w:fill="FFFFFF" w:themeFill="background1"/>
          </w:tcPr>
          <w:p w14:paraId="20EB84C2" w14:textId="77777777" w:rsidR="00DE40F8" w:rsidRPr="00351440" w:rsidRDefault="00DE40F8" w:rsidP="00ED7B25"/>
        </w:tc>
        <w:tc>
          <w:tcPr>
            <w:tcW w:w="2198" w:type="dxa"/>
            <w:shd w:val="clear" w:color="auto" w:fill="FFFFFF" w:themeFill="background1"/>
          </w:tcPr>
          <w:p w14:paraId="0650CA71" w14:textId="77777777" w:rsidR="00DE40F8" w:rsidRPr="00351440" w:rsidRDefault="00DE40F8" w:rsidP="00ED7B25"/>
        </w:tc>
        <w:tc>
          <w:tcPr>
            <w:tcW w:w="2199" w:type="dxa"/>
            <w:shd w:val="clear" w:color="auto" w:fill="FFFFFF" w:themeFill="background1"/>
          </w:tcPr>
          <w:p w14:paraId="6472FADC" w14:textId="77777777" w:rsidR="00DE40F8" w:rsidRPr="00351440" w:rsidRDefault="00DE40F8" w:rsidP="00ED7B25"/>
        </w:tc>
        <w:tc>
          <w:tcPr>
            <w:tcW w:w="5249" w:type="dxa"/>
            <w:shd w:val="clear" w:color="auto" w:fill="FFFFFF" w:themeFill="background1"/>
          </w:tcPr>
          <w:p w14:paraId="2A0EB166" w14:textId="77777777" w:rsidR="00DE40F8" w:rsidRPr="00351440" w:rsidRDefault="00DE40F8" w:rsidP="00ED7B25"/>
        </w:tc>
      </w:tr>
      <w:tr w:rsidR="00DE40F8" w:rsidRPr="00351440" w14:paraId="4B51B968" w14:textId="77777777" w:rsidTr="00ED7B25">
        <w:trPr>
          <w:trHeight w:val="305"/>
        </w:trPr>
        <w:tc>
          <w:tcPr>
            <w:tcW w:w="3618" w:type="dxa"/>
            <w:shd w:val="clear" w:color="auto" w:fill="FFFFFF" w:themeFill="background1"/>
          </w:tcPr>
          <w:p w14:paraId="0DC66015" w14:textId="77777777" w:rsidR="00DE40F8" w:rsidRPr="00351440" w:rsidRDefault="00DE40F8" w:rsidP="00ED7B25"/>
        </w:tc>
        <w:tc>
          <w:tcPr>
            <w:tcW w:w="906" w:type="dxa"/>
            <w:shd w:val="clear" w:color="auto" w:fill="FFFFFF" w:themeFill="background1"/>
          </w:tcPr>
          <w:p w14:paraId="0E60CB51" w14:textId="77777777" w:rsidR="00DE40F8" w:rsidRPr="00351440" w:rsidRDefault="00DE40F8" w:rsidP="00ED7B25"/>
        </w:tc>
        <w:tc>
          <w:tcPr>
            <w:tcW w:w="2198" w:type="dxa"/>
            <w:shd w:val="clear" w:color="auto" w:fill="FFFFFF" w:themeFill="background1"/>
          </w:tcPr>
          <w:p w14:paraId="3264930E" w14:textId="77777777" w:rsidR="00DE40F8" w:rsidRPr="00351440" w:rsidRDefault="00DE40F8" w:rsidP="00ED7B25"/>
        </w:tc>
        <w:tc>
          <w:tcPr>
            <w:tcW w:w="2199" w:type="dxa"/>
            <w:shd w:val="clear" w:color="auto" w:fill="FFFFFF" w:themeFill="background1"/>
          </w:tcPr>
          <w:p w14:paraId="576A5581" w14:textId="77777777" w:rsidR="00DE40F8" w:rsidRPr="00351440" w:rsidRDefault="00DE40F8" w:rsidP="00ED7B25"/>
        </w:tc>
        <w:tc>
          <w:tcPr>
            <w:tcW w:w="5249" w:type="dxa"/>
            <w:shd w:val="clear" w:color="auto" w:fill="FFFFFF" w:themeFill="background1"/>
          </w:tcPr>
          <w:p w14:paraId="255F1267" w14:textId="77777777" w:rsidR="00DE40F8" w:rsidRPr="00351440" w:rsidRDefault="00DE40F8" w:rsidP="00ED7B25"/>
        </w:tc>
      </w:tr>
      <w:tr w:rsidR="00DE40F8" w:rsidRPr="00351440" w14:paraId="7CC95FDD" w14:textId="77777777" w:rsidTr="00ED7B25">
        <w:trPr>
          <w:trHeight w:val="305"/>
        </w:trPr>
        <w:tc>
          <w:tcPr>
            <w:tcW w:w="3618" w:type="dxa"/>
            <w:shd w:val="clear" w:color="auto" w:fill="FFFFFF" w:themeFill="background1"/>
          </w:tcPr>
          <w:p w14:paraId="1942A945" w14:textId="77777777" w:rsidR="00DE40F8" w:rsidRPr="00351440" w:rsidRDefault="00DE40F8" w:rsidP="00ED7B25"/>
        </w:tc>
        <w:tc>
          <w:tcPr>
            <w:tcW w:w="906" w:type="dxa"/>
            <w:shd w:val="clear" w:color="auto" w:fill="FFFFFF" w:themeFill="background1"/>
          </w:tcPr>
          <w:p w14:paraId="2D64716B" w14:textId="77777777" w:rsidR="00DE40F8" w:rsidRPr="00351440" w:rsidRDefault="00DE40F8" w:rsidP="00ED7B25"/>
        </w:tc>
        <w:tc>
          <w:tcPr>
            <w:tcW w:w="2198" w:type="dxa"/>
            <w:shd w:val="clear" w:color="auto" w:fill="FFFFFF" w:themeFill="background1"/>
          </w:tcPr>
          <w:p w14:paraId="015FD5F0" w14:textId="77777777" w:rsidR="00DE40F8" w:rsidRPr="00351440" w:rsidRDefault="00DE40F8" w:rsidP="00ED7B25"/>
        </w:tc>
        <w:tc>
          <w:tcPr>
            <w:tcW w:w="2199" w:type="dxa"/>
            <w:shd w:val="clear" w:color="auto" w:fill="FFFFFF" w:themeFill="background1"/>
          </w:tcPr>
          <w:p w14:paraId="549F1747" w14:textId="77777777" w:rsidR="00DE40F8" w:rsidRPr="00351440" w:rsidRDefault="00DE40F8" w:rsidP="00ED7B25"/>
        </w:tc>
        <w:tc>
          <w:tcPr>
            <w:tcW w:w="5249" w:type="dxa"/>
            <w:shd w:val="clear" w:color="auto" w:fill="FFFFFF" w:themeFill="background1"/>
          </w:tcPr>
          <w:p w14:paraId="764CD662" w14:textId="77777777" w:rsidR="00DE40F8" w:rsidRPr="00351440" w:rsidRDefault="00DE40F8" w:rsidP="00ED7B25"/>
        </w:tc>
      </w:tr>
      <w:tr w:rsidR="00DE40F8" w:rsidRPr="00351440" w14:paraId="1AAF9EE9" w14:textId="77777777" w:rsidTr="00ED7B25">
        <w:trPr>
          <w:trHeight w:val="305"/>
        </w:trPr>
        <w:tc>
          <w:tcPr>
            <w:tcW w:w="3618" w:type="dxa"/>
            <w:shd w:val="clear" w:color="auto" w:fill="FFFFFF" w:themeFill="background1"/>
          </w:tcPr>
          <w:p w14:paraId="546FA1A3" w14:textId="77777777" w:rsidR="00DE40F8" w:rsidRPr="00351440" w:rsidRDefault="00DE40F8" w:rsidP="00ED7B25"/>
        </w:tc>
        <w:tc>
          <w:tcPr>
            <w:tcW w:w="906" w:type="dxa"/>
            <w:shd w:val="clear" w:color="auto" w:fill="FFFFFF" w:themeFill="background1"/>
          </w:tcPr>
          <w:p w14:paraId="5998C9E6" w14:textId="77777777" w:rsidR="00DE40F8" w:rsidRPr="00351440" w:rsidRDefault="00DE40F8" w:rsidP="00ED7B25"/>
        </w:tc>
        <w:tc>
          <w:tcPr>
            <w:tcW w:w="2198" w:type="dxa"/>
            <w:shd w:val="clear" w:color="auto" w:fill="FFFFFF" w:themeFill="background1"/>
          </w:tcPr>
          <w:p w14:paraId="558654AB" w14:textId="77777777" w:rsidR="00DE40F8" w:rsidRPr="00351440" w:rsidRDefault="00DE40F8" w:rsidP="00ED7B25"/>
        </w:tc>
        <w:tc>
          <w:tcPr>
            <w:tcW w:w="2199" w:type="dxa"/>
            <w:shd w:val="clear" w:color="auto" w:fill="FFFFFF" w:themeFill="background1"/>
          </w:tcPr>
          <w:p w14:paraId="1D6B1557" w14:textId="77777777" w:rsidR="00DE40F8" w:rsidRPr="00351440" w:rsidRDefault="00DE40F8" w:rsidP="00ED7B25"/>
        </w:tc>
        <w:tc>
          <w:tcPr>
            <w:tcW w:w="5249" w:type="dxa"/>
            <w:shd w:val="clear" w:color="auto" w:fill="FFFFFF" w:themeFill="background1"/>
          </w:tcPr>
          <w:p w14:paraId="301E6FB1" w14:textId="77777777" w:rsidR="00DE40F8" w:rsidRPr="00351440" w:rsidRDefault="00DE40F8" w:rsidP="00ED7B25"/>
        </w:tc>
      </w:tr>
      <w:tr w:rsidR="00DE40F8" w:rsidRPr="00351440" w14:paraId="7A5CFD00" w14:textId="77777777" w:rsidTr="00ED7B25">
        <w:trPr>
          <w:trHeight w:val="305"/>
        </w:trPr>
        <w:tc>
          <w:tcPr>
            <w:tcW w:w="3618" w:type="dxa"/>
            <w:shd w:val="clear" w:color="auto" w:fill="FFFFFF" w:themeFill="background1"/>
          </w:tcPr>
          <w:p w14:paraId="5E7020AB" w14:textId="77777777" w:rsidR="00DE40F8" w:rsidRPr="00351440" w:rsidRDefault="00DE40F8" w:rsidP="00ED7B25"/>
        </w:tc>
        <w:tc>
          <w:tcPr>
            <w:tcW w:w="906" w:type="dxa"/>
            <w:shd w:val="clear" w:color="auto" w:fill="FFFFFF" w:themeFill="background1"/>
          </w:tcPr>
          <w:p w14:paraId="0EA219AA" w14:textId="77777777" w:rsidR="00DE40F8" w:rsidRPr="00351440" w:rsidRDefault="00DE40F8" w:rsidP="00ED7B25"/>
        </w:tc>
        <w:tc>
          <w:tcPr>
            <w:tcW w:w="2198" w:type="dxa"/>
            <w:shd w:val="clear" w:color="auto" w:fill="FFFFFF" w:themeFill="background1"/>
          </w:tcPr>
          <w:p w14:paraId="7BBF448E" w14:textId="77777777" w:rsidR="00DE40F8" w:rsidRPr="00351440" w:rsidRDefault="00DE40F8" w:rsidP="00ED7B25"/>
        </w:tc>
        <w:tc>
          <w:tcPr>
            <w:tcW w:w="2199" w:type="dxa"/>
            <w:shd w:val="clear" w:color="auto" w:fill="FFFFFF" w:themeFill="background1"/>
          </w:tcPr>
          <w:p w14:paraId="73B5E575" w14:textId="77777777" w:rsidR="00DE40F8" w:rsidRPr="00351440" w:rsidRDefault="00DE40F8" w:rsidP="00ED7B25"/>
        </w:tc>
        <w:tc>
          <w:tcPr>
            <w:tcW w:w="5249" w:type="dxa"/>
            <w:shd w:val="clear" w:color="auto" w:fill="FFFFFF" w:themeFill="background1"/>
          </w:tcPr>
          <w:p w14:paraId="2430ACAC" w14:textId="77777777" w:rsidR="00DE40F8" w:rsidRPr="00351440" w:rsidRDefault="00DE40F8" w:rsidP="00ED7B25"/>
        </w:tc>
      </w:tr>
      <w:tr w:rsidR="00DE40F8" w:rsidRPr="00351440" w14:paraId="292B7BCA" w14:textId="77777777" w:rsidTr="00ED7B25">
        <w:trPr>
          <w:trHeight w:val="305"/>
        </w:trPr>
        <w:tc>
          <w:tcPr>
            <w:tcW w:w="3618" w:type="dxa"/>
            <w:shd w:val="clear" w:color="auto" w:fill="FFFFFF" w:themeFill="background1"/>
          </w:tcPr>
          <w:p w14:paraId="5C62E3E2" w14:textId="77777777" w:rsidR="00DE40F8" w:rsidRPr="00351440" w:rsidRDefault="00DE40F8" w:rsidP="00ED7B25"/>
        </w:tc>
        <w:tc>
          <w:tcPr>
            <w:tcW w:w="906" w:type="dxa"/>
            <w:shd w:val="clear" w:color="auto" w:fill="FFFFFF" w:themeFill="background1"/>
          </w:tcPr>
          <w:p w14:paraId="58CD2ABE" w14:textId="77777777" w:rsidR="00DE40F8" w:rsidRPr="00351440" w:rsidRDefault="00DE40F8" w:rsidP="00ED7B25"/>
        </w:tc>
        <w:tc>
          <w:tcPr>
            <w:tcW w:w="2198" w:type="dxa"/>
            <w:shd w:val="clear" w:color="auto" w:fill="FFFFFF" w:themeFill="background1"/>
          </w:tcPr>
          <w:p w14:paraId="51EDAC77" w14:textId="77777777" w:rsidR="00DE40F8" w:rsidRPr="00351440" w:rsidRDefault="00DE40F8" w:rsidP="00ED7B25"/>
        </w:tc>
        <w:tc>
          <w:tcPr>
            <w:tcW w:w="2199" w:type="dxa"/>
            <w:shd w:val="clear" w:color="auto" w:fill="FFFFFF" w:themeFill="background1"/>
          </w:tcPr>
          <w:p w14:paraId="25FE2B39" w14:textId="77777777" w:rsidR="00DE40F8" w:rsidRPr="00351440" w:rsidRDefault="00DE40F8" w:rsidP="00ED7B25"/>
        </w:tc>
        <w:tc>
          <w:tcPr>
            <w:tcW w:w="5249" w:type="dxa"/>
            <w:shd w:val="clear" w:color="auto" w:fill="FFFFFF" w:themeFill="background1"/>
          </w:tcPr>
          <w:p w14:paraId="22CCE2F4" w14:textId="77777777" w:rsidR="00DE40F8" w:rsidRPr="00351440" w:rsidRDefault="00DE40F8" w:rsidP="00ED7B25"/>
        </w:tc>
      </w:tr>
      <w:tr w:rsidR="00DE40F8" w:rsidRPr="00351440" w14:paraId="1F36D658" w14:textId="77777777" w:rsidTr="00ED7B25">
        <w:trPr>
          <w:trHeight w:val="305"/>
        </w:trPr>
        <w:tc>
          <w:tcPr>
            <w:tcW w:w="3618" w:type="dxa"/>
            <w:shd w:val="clear" w:color="auto" w:fill="FFFFFF" w:themeFill="background1"/>
          </w:tcPr>
          <w:p w14:paraId="0438C35C" w14:textId="77777777" w:rsidR="00DE40F8" w:rsidRPr="00351440" w:rsidRDefault="00DE40F8" w:rsidP="00ED7B25"/>
        </w:tc>
        <w:tc>
          <w:tcPr>
            <w:tcW w:w="906" w:type="dxa"/>
            <w:shd w:val="clear" w:color="auto" w:fill="FFFFFF" w:themeFill="background1"/>
          </w:tcPr>
          <w:p w14:paraId="10AB6522" w14:textId="77777777" w:rsidR="00DE40F8" w:rsidRPr="00351440" w:rsidRDefault="00DE40F8" w:rsidP="00ED7B25"/>
        </w:tc>
        <w:tc>
          <w:tcPr>
            <w:tcW w:w="2198" w:type="dxa"/>
            <w:shd w:val="clear" w:color="auto" w:fill="FFFFFF" w:themeFill="background1"/>
          </w:tcPr>
          <w:p w14:paraId="1A53927C" w14:textId="77777777" w:rsidR="00DE40F8" w:rsidRPr="00351440" w:rsidRDefault="00DE40F8" w:rsidP="00ED7B25"/>
        </w:tc>
        <w:tc>
          <w:tcPr>
            <w:tcW w:w="2199" w:type="dxa"/>
            <w:shd w:val="clear" w:color="auto" w:fill="FFFFFF" w:themeFill="background1"/>
          </w:tcPr>
          <w:p w14:paraId="13275D51" w14:textId="77777777" w:rsidR="00DE40F8" w:rsidRPr="00351440" w:rsidRDefault="00DE40F8" w:rsidP="00ED7B25"/>
        </w:tc>
        <w:tc>
          <w:tcPr>
            <w:tcW w:w="5249" w:type="dxa"/>
            <w:shd w:val="clear" w:color="auto" w:fill="FFFFFF" w:themeFill="background1"/>
          </w:tcPr>
          <w:p w14:paraId="68339DBA" w14:textId="77777777" w:rsidR="00DE40F8" w:rsidRPr="00351440" w:rsidRDefault="00DE40F8" w:rsidP="00ED7B25"/>
        </w:tc>
      </w:tr>
      <w:tr w:rsidR="00DE40F8" w:rsidRPr="00351440" w14:paraId="22CAD15E" w14:textId="77777777" w:rsidTr="00ED7B25">
        <w:trPr>
          <w:trHeight w:val="305"/>
        </w:trPr>
        <w:tc>
          <w:tcPr>
            <w:tcW w:w="3618" w:type="dxa"/>
            <w:shd w:val="clear" w:color="auto" w:fill="FFFFFF" w:themeFill="background1"/>
          </w:tcPr>
          <w:p w14:paraId="15C9A56B" w14:textId="77777777" w:rsidR="00DE40F8" w:rsidRPr="00351440" w:rsidRDefault="00DE40F8" w:rsidP="00ED7B25"/>
        </w:tc>
        <w:tc>
          <w:tcPr>
            <w:tcW w:w="906" w:type="dxa"/>
            <w:shd w:val="clear" w:color="auto" w:fill="FFFFFF" w:themeFill="background1"/>
          </w:tcPr>
          <w:p w14:paraId="73DBBD3B" w14:textId="77777777" w:rsidR="00DE40F8" w:rsidRPr="00351440" w:rsidRDefault="00DE40F8" w:rsidP="00ED7B25"/>
        </w:tc>
        <w:tc>
          <w:tcPr>
            <w:tcW w:w="2198" w:type="dxa"/>
            <w:shd w:val="clear" w:color="auto" w:fill="FFFFFF" w:themeFill="background1"/>
          </w:tcPr>
          <w:p w14:paraId="4FF76596" w14:textId="77777777" w:rsidR="00DE40F8" w:rsidRPr="00351440" w:rsidRDefault="00DE40F8" w:rsidP="00ED7B25"/>
        </w:tc>
        <w:tc>
          <w:tcPr>
            <w:tcW w:w="2199" w:type="dxa"/>
            <w:shd w:val="clear" w:color="auto" w:fill="FFFFFF" w:themeFill="background1"/>
          </w:tcPr>
          <w:p w14:paraId="61010DB9" w14:textId="77777777" w:rsidR="00DE40F8" w:rsidRPr="00351440" w:rsidRDefault="00DE40F8" w:rsidP="00ED7B25"/>
        </w:tc>
        <w:tc>
          <w:tcPr>
            <w:tcW w:w="5249" w:type="dxa"/>
            <w:shd w:val="clear" w:color="auto" w:fill="FFFFFF" w:themeFill="background1"/>
          </w:tcPr>
          <w:p w14:paraId="00785112" w14:textId="77777777" w:rsidR="00DE40F8" w:rsidRPr="00351440" w:rsidRDefault="00DE40F8" w:rsidP="00ED7B25"/>
        </w:tc>
      </w:tr>
      <w:tr w:rsidR="00DE40F8" w:rsidRPr="00351440" w14:paraId="32047F6A" w14:textId="77777777" w:rsidTr="00ED7B25">
        <w:trPr>
          <w:trHeight w:val="305"/>
        </w:trPr>
        <w:tc>
          <w:tcPr>
            <w:tcW w:w="3618" w:type="dxa"/>
            <w:shd w:val="clear" w:color="auto" w:fill="FFFFFF" w:themeFill="background1"/>
          </w:tcPr>
          <w:p w14:paraId="59CED4F8" w14:textId="77777777" w:rsidR="00DE40F8" w:rsidRPr="00351440" w:rsidRDefault="00DE40F8" w:rsidP="00ED7B25"/>
        </w:tc>
        <w:tc>
          <w:tcPr>
            <w:tcW w:w="906" w:type="dxa"/>
            <w:shd w:val="clear" w:color="auto" w:fill="FFFFFF" w:themeFill="background1"/>
          </w:tcPr>
          <w:p w14:paraId="6ECD20EB" w14:textId="77777777" w:rsidR="00DE40F8" w:rsidRPr="00351440" w:rsidRDefault="00DE40F8" w:rsidP="00ED7B25"/>
        </w:tc>
        <w:tc>
          <w:tcPr>
            <w:tcW w:w="2198" w:type="dxa"/>
            <w:shd w:val="clear" w:color="auto" w:fill="FFFFFF" w:themeFill="background1"/>
          </w:tcPr>
          <w:p w14:paraId="4E74D267" w14:textId="77777777" w:rsidR="00DE40F8" w:rsidRPr="00351440" w:rsidRDefault="00DE40F8" w:rsidP="00ED7B25"/>
        </w:tc>
        <w:tc>
          <w:tcPr>
            <w:tcW w:w="2199" w:type="dxa"/>
            <w:shd w:val="clear" w:color="auto" w:fill="FFFFFF" w:themeFill="background1"/>
          </w:tcPr>
          <w:p w14:paraId="72B89D25" w14:textId="77777777" w:rsidR="00DE40F8" w:rsidRPr="00351440" w:rsidRDefault="00DE40F8" w:rsidP="00ED7B25"/>
        </w:tc>
        <w:tc>
          <w:tcPr>
            <w:tcW w:w="5249" w:type="dxa"/>
            <w:shd w:val="clear" w:color="auto" w:fill="FFFFFF" w:themeFill="background1"/>
          </w:tcPr>
          <w:p w14:paraId="2F718B94" w14:textId="77777777" w:rsidR="00DE40F8" w:rsidRPr="00351440" w:rsidRDefault="00DE40F8" w:rsidP="00ED7B25"/>
        </w:tc>
      </w:tr>
    </w:tbl>
    <w:p w14:paraId="7198C665" w14:textId="77777777" w:rsidR="00DE40F8" w:rsidRPr="00351440" w:rsidRDefault="00DE40F8" w:rsidP="00DE40F8"/>
    <w:p w14:paraId="0CFFF613" w14:textId="77777777" w:rsidR="00DE40F8" w:rsidRDefault="00DE40F8" w:rsidP="00DE40F8">
      <w:pPr>
        <w:pStyle w:val="Heading4"/>
      </w:pPr>
      <w:r>
        <w:t>Page title</w:t>
      </w:r>
    </w:p>
    <w:tbl>
      <w:tblPr>
        <w:tblStyle w:val="TableGrid"/>
        <w:tblW w:w="14170" w:type="dxa"/>
        <w:tblLayout w:type="fixed"/>
        <w:tblLook w:val="04A0" w:firstRow="1" w:lastRow="0" w:firstColumn="1" w:lastColumn="0" w:noHBand="0" w:noVBand="1"/>
      </w:tblPr>
      <w:tblGrid>
        <w:gridCol w:w="3618"/>
        <w:gridCol w:w="906"/>
        <w:gridCol w:w="2198"/>
        <w:gridCol w:w="2199"/>
        <w:gridCol w:w="5249"/>
      </w:tblGrid>
      <w:tr w:rsidR="00DE40F8" w:rsidRPr="005F0BA2" w14:paraId="592FB41C" w14:textId="77777777" w:rsidTr="00ED7B25">
        <w:trPr>
          <w:trHeight w:val="305"/>
        </w:trPr>
        <w:tc>
          <w:tcPr>
            <w:tcW w:w="3618" w:type="dxa"/>
            <w:shd w:val="clear" w:color="auto" w:fill="D1D1D1" w:themeFill="background2" w:themeFillShade="E6"/>
          </w:tcPr>
          <w:p w14:paraId="528FE13C" w14:textId="77777777" w:rsidR="00DE40F8" w:rsidRPr="005F0BA2" w:rsidRDefault="00DE40F8" w:rsidP="00ED7B25">
            <w:pPr>
              <w:pStyle w:val="Heading4"/>
            </w:pPr>
            <w:r>
              <w:t>Engagement / Resource</w:t>
            </w:r>
          </w:p>
        </w:tc>
        <w:tc>
          <w:tcPr>
            <w:tcW w:w="906" w:type="dxa"/>
            <w:shd w:val="clear" w:color="auto" w:fill="D1D1D1" w:themeFill="background2" w:themeFillShade="E6"/>
          </w:tcPr>
          <w:p w14:paraId="74C0ACAF" w14:textId="77777777" w:rsidR="00DE40F8" w:rsidRPr="005F0BA2" w:rsidRDefault="00DE40F8" w:rsidP="00ED7B25">
            <w:pPr>
              <w:pStyle w:val="Heading4"/>
            </w:pPr>
            <w:r>
              <w:t>TLO</w:t>
            </w:r>
          </w:p>
        </w:tc>
        <w:tc>
          <w:tcPr>
            <w:tcW w:w="2198" w:type="dxa"/>
            <w:shd w:val="clear" w:color="auto" w:fill="D1D1D1" w:themeFill="background2" w:themeFillShade="E6"/>
          </w:tcPr>
          <w:p w14:paraId="1EADB960" w14:textId="77777777" w:rsidR="00DE40F8" w:rsidRPr="005F0BA2" w:rsidRDefault="00DE40F8" w:rsidP="00ED7B25">
            <w:pPr>
              <w:pStyle w:val="Heading4"/>
            </w:pPr>
            <w:r w:rsidRPr="005F0BA2">
              <w:t>Purpose</w:t>
            </w:r>
          </w:p>
        </w:tc>
        <w:tc>
          <w:tcPr>
            <w:tcW w:w="2199" w:type="dxa"/>
            <w:shd w:val="clear" w:color="auto" w:fill="D1D1D1" w:themeFill="background2" w:themeFillShade="E6"/>
          </w:tcPr>
          <w:p w14:paraId="09AD5ED6" w14:textId="77777777" w:rsidR="00DE40F8" w:rsidRPr="005F0BA2" w:rsidRDefault="00DE40F8" w:rsidP="00ED7B25">
            <w:pPr>
              <w:pStyle w:val="Heading4"/>
            </w:pPr>
            <w:r>
              <w:t>Responsibility</w:t>
            </w:r>
          </w:p>
        </w:tc>
        <w:tc>
          <w:tcPr>
            <w:tcW w:w="5249" w:type="dxa"/>
            <w:shd w:val="clear" w:color="auto" w:fill="D1D1D1" w:themeFill="background2" w:themeFillShade="E6"/>
          </w:tcPr>
          <w:p w14:paraId="5B1BEBBE" w14:textId="77777777" w:rsidR="00DE40F8" w:rsidRPr="005F0BA2" w:rsidRDefault="00DE40F8" w:rsidP="00ED7B25">
            <w:pPr>
              <w:pStyle w:val="Heading4"/>
            </w:pPr>
            <w:r>
              <w:t>Notes</w:t>
            </w:r>
          </w:p>
        </w:tc>
      </w:tr>
      <w:tr w:rsidR="00DE40F8" w:rsidRPr="00351440" w14:paraId="123E7B77" w14:textId="77777777" w:rsidTr="00ED7B25">
        <w:trPr>
          <w:trHeight w:val="305"/>
        </w:trPr>
        <w:tc>
          <w:tcPr>
            <w:tcW w:w="3618" w:type="dxa"/>
            <w:shd w:val="clear" w:color="auto" w:fill="FFFFFF" w:themeFill="background1"/>
          </w:tcPr>
          <w:p w14:paraId="161D7915" w14:textId="77777777" w:rsidR="00DE40F8" w:rsidRPr="00351440" w:rsidRDefault="00DE40F8" w:rsidP="00ED7B25"/>
        </w:tc>
        <w:tc>
          <w:tcPr>
            <w:tcW w:w="906" w:type="dxa"/>
            <w:shd w:val="clear" w:color="auto" w:fill="FFFFFF" w:themeFill="background1"/>
          </w:tcPr>
          <w:p w14:paraId="03BAC51E" w14:textId="77777777" w:rsidR="00DE40F8" w:rsidRPr="00351440" w:rsidRDefault="00DE40F8" w:rsidP="00ED7B25"/>
        </w:tc>
        <w:tc>
          <w:tcPr>
            <w:tcW w:w="2198" w:type="dxa"/>
            <w:shd w:val="clear" w:color="auto" w:fill="FFFFFF" w:themeFill="background1"/>
          </w:tcPr>
          <w:p w14:paraId="2F28C300" w14:textId="77777777" w:rsidR="00DE40F8" w:rsidRPr="00351440" w:rsidRDefault="00DE40F8" w:rsidP="00ED7B25"/>
        </w:tc>
        <w:tc>
          <w:tcPr>
            <w:tcW w:w="2199" w:type="dxa"/>
            <w:shd w:val="clear" w:color="auto" w:fill="FFFFFF" w:themeFill="background1"/>
          </w:tcPr>
          <w:p w14:paraId="49CDAC31" w14:textId="77777777" w:rsidR="00DE40F8" w:rsidRPr="00351440" w:rsidRDefault="00DE40F8" w:rsidP="00ED7B25"/>
        </w:tc>
        <w:tc>
          <w:tcPr>
            <w:tcW w:w="5249" w:type="dxa"/>
            <w:shd w:val="clear" w:color="auto" w:fill="FFFFFF" w:themeFill="background1"/>
          </w:tcPr>
          <w:p w14:paraId="7253C1CB" w14:textId="77777777" w:rsidR="00DE40F8" w:rsidRPr="00351440" w:rsidRDefault="00DE40F8" w:rsidP="00ED7B25"/>
        </w:tc>
      </w:tr>
      <w:tr w:rsidR="00DE40F8" w:rsidRPr="00351440" w14:paraId="09B5DB63" w14:textId="77777777" w:rsidTr="00ED7B25">
        <w:trPr>
          <w:trHeight w:val="305"/>
        </w:trPr>
        <w:tc>
          <w:tcPr>
            <w:tcW w:w="3618" w:type="dxa"/>
            <w:shd w:val="clear" w:color="auto" w:fill="FFFFFF" w:themeFill="background1"/>
          </w:tcPr>
          <w:p w14:paraId="02133B4F" w14:textId="77777777" w:rsidR="00DE40F8" w:rsidRPr="00351440" w:rsidRDefault="00DE40F8" w:rsidP="00ED7B25"/>
        </w:tc>
        <w:tc>
          <w:tcPr>
            <w:tcW w:w="906" w:type="dxa"/>
            <w:shd w:val="clear" w:color="auto" w:fill="FFFFFF" w:themeFill="background1"/>
          </w:tcPr>
          <w:p w14:paraId="36D6E638" w14:textId="77777777" w:rsidR="00DE40F8" w:rsidRPr="00351440" w:rsidRDefault="00DE40F8" w:rsidP="00ED7B25"/>
        </w:tc>
        <w:tc>
          <w:tcPr>
            <w:tcW w:w="2198" w:type="dxa"/>
            <w:shd w:val="clear" w:color="auto" w:fill="FFFFFF" w:themeFill="background1"/>
          </w:tcPr>
          <w:p w14:paraId="6D4AC5BD" w14:textId="77777777" w:rsidR="00DE40F8" w:rsidRPr="00351440" w:rsidRDefault="00DE40F8" w:rsidP="00ED7B25"/>
        </w:tc>
        <w:tc>
          <w:tcPr>
            <w:tcW w:w="2199" w:type="dxa"/>
            <w:shd w:val="clear" w:color="auto" w:fill="FFFFFF" w:themeFill="background1"/>
          </w:tcPr>
          <w:p w14:paraId="6890DADE" w14:textId="77777777" w:rsidR="00DE40F8" w:rsidRPr="00351440" w:rsidRDefault="00DE40F8" w:rsidP="00ED7B25"/>
        </w:tc>
        <w:tc>
          <w:tcPr>
            <w:tcW w:w="5249" w:type="dxa"/>
            <w:shd w:val="clear" w:color="auto" w:fill="FFFFFF" w:themeFill="background1"/>
          </w:tcPr>
          <w:p w14:paraId="1829768E" w14:textId="77777777" w:rsidR="00DE40F8" w:rsidRPr="00351440" w:rsidRDefault="00DE40F8" w:rsidP="00ED7B25"/>
        </w:tc>
      </w:tr>
      <w:tr w:rsidR="00DE40F8" w:rsidRPr="00351440" w14:paraId="4BC57F99" w14:textId="77777777" w:rsidTr="00ED7B25">
        <w:trPr>
          <w:trHeight w:val="305"/>
        </w:trPr>
        <w:tc>
          <w:tcPr>
            <w:tcW w:w="3618" w:type="dxa"/>
            <w:shd w:val="clear" w:color="auto" w:fill="FFFFFF" w:themeFill="background1"/>
          </w:tcPr>
          <w:p w14:paraId="20AE287A" w14:textId="77777777" w:rsidR="00DE40F8" w:rsidRPr="00351440" w:rsidRDefault="00DE40F8" w:rsidP="00ED7B25"/>
        </w:tc>
        <w:tc>
          <w:tcPr>
            <w:tcW w:w="906" w:type="dxa"/>
            <w:shd w:val="clear" w:color="auto" w:fill="FFFFFF" w:themeFill="background1"/>
          </w:tcPr>
          <w:p w14:paraId="54539D0C" w14:textId="77777777" w:rsidR="00DE40F8" w:rsidRPr="00351440" w:rsidRDefault="00DE40F8" w:rsidP="00ED7B25"/>
        </w:tc>
        <w:tc>
          <w:tcPr>
            <w:tcW w:w="2198" w:type="dxa"/>
            <w:shd w:val="clear" w:color="auto" w:fill="FFFFFF" w:themeFill="background1"/>
          </w:tcPr>
          <w:p w14:paraId="26BCAF33" w14:textId="77777777" w:rsidR="00DE40F8" w:rsidRPr="00351440" w:rsidRDefault="00DE40F8" w:rsidP="00ED7B25"/>
        </w:tc>
        <w:tc>
          <w:tcPr>
            <w:tcW w:w="2199" w:type="dxa"/>
            <w:shd w:val="clear" w:color="auto" w:fill="FFFFFF" w:themeFill="background1"/>
          </w:tcPr>
          <w:p w14:paraId="2F9A0933" w14:textId="77777777" w:rsidR="00DE40F8" w:rsidRPr="00351440" w:rsidRDefault="00DE40F8" w:rsidP="00ED7B25"/>
        </w:tc>
        <w:tc>
          <w:tcPr>
            <w:tcW w:w="5249" w:type="dxa"/>
            <w:shd w:val="clear" w:color="auto" w:fill="FFFFFF" w:themeFill="background1"/>
          </w:tcPr>
          <w:p w14:paraId="435FC2EB" w14:textId="77777777" w:rsidR="00DE40F8" w:rsidRPr="00351440" w:rsidRDefault="00DE40F8" w:rsidP="00ED7B25"/>
        </w:tc>
      </w:tr>
      <w:tr w:rsidR="00DE40F8" w:rsidRPr="00351440" w14:paraId="6F5588B9" w14:textId="77777777" w:rsidTr="00ED7B25">
        <w:trPr>
          <w:trHeight w:val="305"/>
        </w:trPr>
        <w:tc>
          <w:tcPr>
            <w:tcW w:w="3618" w:type="dxa"/>
            <w:shd w:val="clear" w:color="auto" w:fill="FFFFFF" w:themeFill="background1"/>
          </w:tcPr>
          <w:p w14:paraId="72BCDC55" w14:textId="77777777" w:rsidR="00DE40F8" w:rsidRPr="00351440" w:rsidRDefault="00DE40F8" w:rsidP="00ED7B25"/>
        </w:tc>
        <w:tc>
          <w:tcPr>
            <w:tcW w:w="906" w:type="dxa"/>
            <w:shd w:val="clear" w:color="auto" w:fill="FFFFFF" w:themeFill="background1"/>
          </w:tcPr>
          <w:p w14:paraId="525D9B38" w14:textId="77777777" w:rsidR="00DE40F8" w:rsidRPr="00351440" w:rsidRDefault="00DE40F8" w:rsidP="00ED7B25"/>
        </w:tc>
        <w:tc>
          <w:tcPr>
            <w:tcW w:w="2198" w:type="dxa"/>
            <w:shd w:val="clear" w:color="auto" w:fill="FFFFFF" w:themeFill="background1"/>
          </w:tcPr>
          <w:p w14:paraId="6C189460" w14:textId="77777777" w:rsidR="00DE40F8" w:rsidRPr="00351440" w:rsidRDefault="00DE40F8" w:rsidP="00ED7B25"/>
        </w:tc>
        <w:tc>
          <w:tcPr>
            <w:tcW w:w="2199" w:type="dxa"/>
            <w:shd w:val="clear" w:color="auto" w:fill="FFFFFF" w:themeFill="background1"/>
          </w:tcPr>
          <w:p w14:paraId="06010956" w14:textId="77777777" w:rsidR="00DE40F8" w:rsidRPr="00351440" w:rsidRDefault="00DE40F8" w:rsidP="00ED7B25"/>
        </w:tc>
        <w:tc>
          <w:tcPr>
            <w:tcW w:w="5249" w:type="dxa"/>
            <w:shd w:val="clear" w:color="auto" w:fill="FFFFFF" w:themeFill="background1"/>
          </w:tcPr>
          <w:p w14:paraId="70CFCF6D" w14:textId="77777777" w:rsidR="00DE40F8" w:rsidRPr="00351440" w:rsidRDefault="00DE40F8" w:rsidP="00ED7B25"/>
        </w:tc>
      </w:tr>
      <w:tr w:rsidR="00DE40F8" w:rsidRPr="00351440" w14:paraId="152D914C" w14:textId="77777777" w:rsidTr="00ED7B25">
        <w:trPr>
          <w:trHeight w:val="305"/>
        </w:trPr>
        <w:tc>
          <w:tcPr>
            <w:tcW w:w="3618" w:type="dxa"/>
            <w:shd w:val="clear" w:color="auto" w:fill="FFFFFF" w:themeFill="background1"/>
          </w:tcPr>
          <w:p w14:paraId="3F6B126D" w14:textId="77777777" w:rsidR="00DE40F8" w:rsidRPr="00351440" w:rsidRDefault="00DE40F8" w:rsidP="00ED7B25"/>
        </w:tc>
        <w:tc>
          <w:tcPr>
            <w:tcW w:w="906" w:type="dxa"/>
            <w:shd w:val="clear" w:color="auto" w:fill="FFFFFF" w:themeFill="background1"/>
          </w:tcPr>
          <w:p w14:paraId="09AEA4C3" w14:textId="77777777" w:rsidR="00DE40F8" w:rsidRPr="00351440" w:rsidRDefault="00DE40F8" w:rsidP="00ED7B25"/>
        </w:tc>
        <w:tc>
          <w:tcPr>
            <w:tcW w:w="2198" w:type="dxa"/>
            <w:shd w:val="clear" w:color="auto" w:fill="FFFFFF" w:themeFill="background1"/>
          </w:tcPr>
          <w:p w14:paraId="0BF3730F" w14:textId="77777777" w:rsidR="00DE40F8" w:rsidRPr="00351440" w:rsidRDefault="00DE40F8" w:rsidP="00ED7B25"/>
        </w:tc>
        <w:tc>
          <w:tcPr>
            <w:tcW w:w="2199" w:type="dxa"/>
            <w:shd w:val="clear" w:color="auto" w:fill="FFFFFF" w:themeFill="background1"/>
          </w:tcPr>
          <w:p w14:paraId="1591ABFE" w14:textId="77777777" w:rsidR="00DE40F8" w:rsidRPr="00351440" w:rsidRDefault="00DE40F8" w:rsidP="00ED7B25"/>
        </w:tc>
        <w:tc>
          <w:tcPr>
            <w:tcW w:w="5249" w:type="dxa"/>
            <w:shd w:val="clear" w:color="auto" w:fill="FFFFFF" w:themeFill="background1"/>
          </w:tcPr>
          <w:p w14:paraId="107FE2D4" w14:textId="77777777" w:rsidR="00DE40F8" w:rsidRPr="00351440" w:rsidRDefault="00DE40F8" w:rsidP="00ED7B25"/>
        </w:tc>
      </w:tr>
      <w:tr w:rsidR="00DE40F8" w:rsidRPr="00351440" w14:paraId="1676B415" w14:textId="77777777" w:rsidTr="00ED7B25">
        <w:trPr>
          <w:trHeight w:val="305"/>
        </w:trPr>
        <w:tc>
          <w:tcPr>
            <w:tcW w:w="3618" w:type="dxa"/>
            <w:shd w:val="clear" w:color="auto" w:fill="FFFFFF" w:themeFill="background1"/>
          </w:tcPr>
          <w:p w14:paraId="102BBF85" w14:textId="77777777" w:rsidR="00DE40F8" w:rsidRPr="00351440" w:rsidRDefault="00DE40F8" w:rsidP="00ED7B25"/>
        </w:tc>
        <w:tc>
          <w:tcPr>
            <w:tcW w:w="906" w:type="dxa"/>
            <w:shd w:val="clear" w:color="auto" w:fill="FFFFFF" w:themeFill="background1"/>
          </w:tcPr>
          <w:p w14:paraId="795EF98D" w14:textId="77777777" w:rsidR="00DE40F8" w:rsidRPr="00351440" w:rsidRDefault="00DE40F8" w:rsidP="00ED7B25"/>
        </w:tc>
        <w:tc>
          <w:tcPr>
            <w:tcW w:w="2198" w:type="dxa"/>
            <w:shd w:val="clear" w:color="auto" w:fill="FFFFFF" w:themeFill="background1"/>
          </w:tcPr>
          <w:p w14:paraId="4B9884D1" w14:textId="77777777" w:rsidR="00DE40F8" w:rsidRPr="00351440" w:rsidRDefault="00DE40F8" w:rsidP="00ED7B25"/>
        </w:tc>
        <w:tc>
          <w:tcPr>
            <w:tcW w:w="2199" w:type="dxa"/>
            <w:shd w:val="clear" w:color="auto" w:fill="FFFFFF" w:themeFill="background1"/>
          </w:tcPr>
          <w:p w14:paraId="352C23A9" w14:textId="77777777" w:rsidR="00DE40F8" w:rsidRPr="00351440" w:rsidRDefault="00DE40F8" w:rsidP="00ED7B25"/>
        </w:tc>
        <w:tc>
          <w:tcPr>
            <w:tcW w:w="5249" w:type="dxa"/>
            <w:shd w:val="clear" w:color="auto" w:fill="FFFFFF" w:themeFill="background1"/>
          </w:tcPr>
          <w:p w14:paraId="7960ED26" w14:textId="77777777" w:rsidR="00DE40F8" w:rsidRPr="00351440" w:rsidRDefault="00DE40F8" w:rsidP="00ED7B25"/>
        </w:tc>
      </w:tr>
      <w:tr w:rsidR="00DE40F8" w:rsidRPr="00351440" w14:paraId="1C06CEE7" w14:textId="77777777" w:rsidTr="00ED7B25">
        <w:trPr>
          <w:trHeight w:val="305"/>
        </w:trPr>
        <w:tc>
          <w:tcPr>
            <w:tcW w:w="3618" w:type="dxa"/>
            <w:shd w:val="clear" w:color="auto" w:fill="FFFFFF" w:themeFill="background1"/>
          </w:tcPr>
          <w:p w14:paraId="62E7450C" w14:textId="77777777" w:rsidR="00DE40F8" w:rsidRPr="00351440" w:rsidRDefault="00DE40F8" w:rsidP="00ED7B25"/>
        </w:tc>
        <w:tc>
          <w:tcPr>
            <w:tcW w:w="906" w:type="dxa"/>
            <w:shd w:val="clear" w:color="auto" w:fill="FFFFFF" w:themeFill="background1"/>
          </w:tcPr>
          <w:p w14:paraId="5D50B8C5" w14:textId="77777777" w:rsidR="00DE40F8" w:rsidRPr="00351440" w:rsidRDefault="00DE40F8" w:rsidP="00ED7B25"/>
        </w:tc>
        <w:tc>
          <w:tcPr>
            <w:tcW w:w="2198" w:type="dxa"/>
            <w:shd w:val="clear" w:color="auto" w:fill="FFFFFF" w:themeFill="background1"/>
          </w:tcPr>
          <w:p w14:paraId="7CCD4E7B" w14:textId="77777777" w:rsidR="00DE40F8" w:rsidRPr="00351440" w:rsidRDefault="00DE40F8" w:rsidP="00ED7B25"/>
        </w:tc>
        <w:tc>
          <w:tcPr>
            <w:tcW w:w="2199" w:type="dxa"/>
            <w:shd w:val="clear" w:color="auto" w:fill="FFFFFF" w:themeFill="background1"/>
          </w:tcPr>
          <w:p w14:paraId="6B48BA9E" w14:textId="77777777" w:rsidR="00DE40F8" w:rsidRPr="00351440" w:rsidRDefault="00DE40F8" w:rsidP="00ED7B25"/>
        </w:tc>
        <w:tc>
          <w:tcPr>
            <w:tcW w:w="5249" w:type="dxa"/>
            <w:shd w:val="clear" w:color="auto" w:fill="FFFFFF" w:themeFill="background1"/>
          </w:tcPr>
          <w:p w14:paraId="602C3C01" w14:textId="77777777" w:rsidR="00DE40F8" w:rsidRPr="00351440" w:rsidRDefault="00DE40F8" w:rsidP="00ED7B25"/>
        </w:tc>
      </w:tr>
      <w:tr w:rsidR="00DE40F8" w:rsidRPr="00351440" w14:paraId="44563EE2" w14:textId="77777777" w:rsidTr="00ED7B25">
        <w:trPr>
          <w:trHeight w:val="305"/>
        </w:trPr>
        <w:tc>
          <w:tcPr>
            <w:tcW w:w="3618" w:type="dxa"/>
            <w:shd w:val="clear" w:color="auto" w:fill="FFFFFF" w:themeFill="background1"/>
          </w:tcPr>
          <w:p w14:paraId="4C3C33E8" w14:textId="77777777" w:rsidR="00DE40F8" w:rsidRPr="00351440" w:rsidRDefault="00DE40F8" w:rsidP="00ED7B25"/>
        </w:tc>
        <w:tc>
          <w:tcPr>
            <w:tcW w:w="906" w:type="dxa"/>
            <w:shd w:val="clear" w:color="auto" w:fill="FFFFFF" w:themeFill="background1"/>
          </w:tcPr>
          <w:p w14:paraId="3CA029C4" w14:textId="77777777" w:rsidR="00DE40F8" w:rsidRPr="00351440" w:rsidRDefault="00DE40F8" w:rsidP="00ED7B25"/>
        </w:tc>
        <w:tc>
          <w:tcPr>
            <w:tcW w:w="2198" w:type="dxa"/>
            <w:shd w:val="clear" w:color="auto" w:fill="FFFFFF" w:themeFill="background1"/>
          </w:tcPr>
          <w:p w14:paraId="676F1FEA" w14:textId="77777777" w:rsidR="00DE40F8" w:rsidRPr="00351440" w:rsidRDefault="00DE40F8" w:rsidP="00ED7B25"/>
        </w:tc>
        <w:tc>
          <w:tcPr>
            <w:tcW w:w="2199" w:type="dxa"/>
            <w:shd w:val="clear" w:color="auto" w:fill="FFFFFF" w:themeFill="background1"/>
          </w:tcPr>
          <w:p w14:paraId="2D283A70" w14:textId="77777777" w:rsidR="00DE40F8" w:rsidRPr="00351440" w:rsidRDefault="00DE40F8" w:rsidP="00ED7B25"/>
        </w:tc>
        <w:tc>
          <w:tcPr>
            <w:tcW w:w="5249" w:type="dxa"/>
            <w:shd w:val="clear" w:color="auto" w:fill="FFFFFF" w:themeFill="background1"/>
          </w:tcPr>
          <w:p w14:paraId="7B5699C6" w14:textId="77777777" w:rsidR="00DE40F8" w:rsidRPr="00351440" w:rsidRDefault="00DE40F8" w:rsidP="00ED7B25"/>
        </w:tc>
      </w:tr>
      <w:tr w:rsidR="00DE40F8" w:rsidRPr="00351440" w14:paraId="3B3F3B23" w14:textId="77777777" w:rsidTr="00ED7B25">
        <w:trPr>
          <w:trHeight w:val="305"/>
        </w:trPr>
        <w:tc>
          <w:tcPr>
            <w:tcW w:w="3618" w:type="dxa"/>
            <w:shd w:val="clear" w:color="auto" w:fill="FFFFFF" w:themeFill="background1"/>
          </w:tcPr>
          <w:p w14:paraId="3BB74AFB" w14:textId="77777777" w:rsidR="00DE40F8" w:rsidRPr="00351440" w:rsidRDefault="00DE40F8" w:rsidP="00ED7B25"/>
        </w:tc>
        <w:tc>
          <w:tcPr>
            <w:tcW w:w="906" w:type="dxa"/>
            <w:shd w:val="clear" w:color="auto" w:fill="FFFFFF" w:themeFill="background1"/>
          </w:tcPr>
          <w:p w14:paraId="01C441B9" w14:textId="77777777" w:rsidR="00DE40F8" w:rsidRPr="00351440" w:rsidRDefault="00DE40F8" w:rsidP="00ED7B25"/>
        </w:tc>
        <w:tc>
          <w:tcPr>
            <w:tcW w:w="2198" w:type="dxa"/>
            <w:shd w:val="clear" w:color="auto" w:fill="FFFFFF" w:themeFill="background1"/>
          </w:tcPr>
          <w:p w14:paraId="611A1512" w14:textId="77777777" w:rsidR="00DE40F8" w:rsidRPr="00351440" w:rsidRDefault="00DE40F8" w:rsidP="00ED7B25"/>
        </w:tc>
        <w:tc>
          <w:tcPr>
            <w:tcW w:w="2199" w:type="dxa"/>
            <w:shd w:val="clear" w:color="auto" w:fill="FFFFFF" w:themeFill="background1"/>
          </w:tcPr>
          <w:p w14:paraId="40A73C97" w14:textId="77777777" w:rsidR="00DE40F8" w:rsidRPr="00351440" w:rsidRDefault="00DE40F8" w:rsidP="00ED7B25"/>
        </w:tc>
        <w:tc>
          <w:tcPr>
            <w:tcW w:w="5249" w:type="dxa"/>
            <w:shd w:val="clear" w:color="auto" w:fill="FFFFFF" w:themeFill="background1"/>
          </w:tcPr>
          <w:p w14:paraId="6ACC50A8" w14:textId="77777777" w:rsidR="00DE40F8" w:rsidRPr="00351440" w:rsidRDefault="00DE40F8" w:rsidP="00ED7B25"/>
        </w:tc>
      </w:tr>
    </w:tbl>
    <w:p w14:paraId="03CC7C2B" w14:textId="77777777" w:rsidR="00DE40F8" w:rsidRPr="00351440" w:rsidRDefault="00DE40F8" w:rsidP="00DE40F8"/>
    <w:p w14:paraId="56C437EA" w14:textId="77777777" w:rsidR="00DE40F8" w:rsidRDefault="00DE40F8" w:rsidP="00DE40F8">
      <w:pPr>
        <w:rPr>
          <w:rFonts w:eastAsiaTheme="majorEastAsia" w:cstheme="majorBidi"/>
          <w:color w:val="0F4761" w:themeColor="accent1" w:themeShade="BF"/>
          <w:sz w:val="28"/>
          <w:szCs w:val="28"/>
        </w:rPr>
      </w:pPr>
    </w:p>
    <w:p w14:paraId="40A1F1FC" w14:textId="77777777" w:rsidR="00DE40F8" w:rsidRDefault="00DE40F8" w:rsidP="00DE40F8">
      <w:pPr>
        <w:rPr>
          <w:rFonts w:eastAsiaTheme="majorEastAsia" w:cstheme="majorBidi"/>
          <w:color w:val="0F4761" w:themeColor="accent1" w:themeShade="BF"/>
          <w:sz w:val="28"/>
          <w:szCs w:val="28"/>
        </w:rPr>
      </w:pPr>
    </w:p>
    <w:p w14:paraId="1FCD328E" w14:textId="24FE7E42" w:rsidR="00DE40F8" w:rsidRDefault="00DE40F8" w:rsidP="00DE40F8">
      <w:pPr>
        <w:pStyle w:val="Heading3"/>
      </w:pPr>
      <w:r>
        <w:t xml:space="preserve">Topic </w:t>
      </w:r>
      <w:proofErr w:type="gramStart"/>
      <w:r>
        <w:t>5</w:t>
      </w:r>
      <w:r>
        <w:t xml:space="preserve"> :</w:t>
      </w:r>
      <w:proofErr w:type="gramEnd"/>
      <w:r>
        <w:t xml:space="preserve"> Topic title</w:t>
      </w:r>
    </w:p>
    <w:p w14:paraId="1E193B8B" w14:textId="77777777" w:rsidR="00DE40F8" w:rsidRDefault="00DE40F8" w:rsidP="00DE40F8">
      <w:pPr>
        <w:pStyle w:val="Heading4"/>
      </w:pPr>
      <w:r>
        <w:t>Topic Learning objectives</w:t>
      </w:r>
    </w:p>
    <w:p w14:paraId="490E01B0" w14:textId="77777777" w:rsidR="00DE40F8" w:rsidRDefault="00DE40F8" w:rsidP="00DE40F8">
      <w:pPr>
        <w:pStyle w:val="ListParagraph"/>
        <w:numPr>
          <w:ilvl w:val="0"/>
          <w:numId w:val="3"/>
        </w:numPr>
      </w:pPr>
      <w:r>
        <w:t>TLO 1</w:t>
      </w:r>
    </w:p>
    <w:p w14:paraId="39638DA3" w14:textId="77777777" w:rsidR="00DE40F8" w:rsidRDefault="00DE40F8" w:rsidP="00DE40F8">
      <w:pPr>
        <w:pStyle w:val="ListParagraph"/>
        <w:numPr>
          <w:ilvl w:val="0"/>
          <w:numId w:val="3"/>
        </w:numPr>
      </w:pPr>
      <w:r>
        <w:t>TLO 2</w:t>
      </w:r>
    </w:p>
    <w:p w14:paraId="3B3D71BE" w14:textId="77777777" w:rsidR="00DE40F8" w:rsidRPr="000F0D40" w:rsidRDefault="00DE40F8" w:rsidP="00DE40F8">
      <w:pPr>
        <w:pStyle w:val="ListParagraph"/>
        <w:numPr>
          <w:ilvl w:val="0"/>
          <w:numId w:val="3"/>
        </w:numPr>
      </w:pPr>
      <w:r>
        <w:t>TLO 3</w:t>
      </w:r>
    </w:p>
    <w:p w14:paraId="3F416376" w14:textId="77777777" w:rsidR="00DE40F8" w:rsidRDefault="00DE40F8" w:rsidP="00DE40F8">
      <w:pPr>
        <w:pStyle w:val="Heading4"/>
      </w:pPr>
      <w:r>
        <w:t>Topic introduction</w:t>
      </w:r>
    </w:p>
    <w:p w14:paraId="4A916CC0" w14:textId="77777777" w:rsidR="00DE40F8" w:rsidRDefault="00DE40F8" w:rsidP="00DE40F8"/>
    <w:tbl>
      <w:tblPr>
        <w:tblStyle w:val="TableGrid"/>
        <w:tblW w:w="14170" w:type="dxa"/>
        <w:tblLayout w:type="fixed"/>
        <w:tblLook w:val="04A0" w:firstRow="1" w:lastRow="0" w:firstColumn="1" w:lastColumn="0" w:noHBand="0" w:noVBand="1"/>
      </w:tblPr>
      <w:tblGrid>
        <w:gridCol w:w="3618"/>
        <w:gridCol w:w="906"/>
        <w:gridCol w:w="2198"/>
        <w:gridCol w:w="2199"/>
        <w:gridCol w:w="5249"/>
      </w:tblGrid>
      <w:tr w:rsidR="00DE40F8" w:rsidRPr="005F0BA2" w14:paraId="1D586996" w14:textId="77777777" w:rsidTr="00ED7B25">
        <w:trPr>
          <w:trHeight w:val="305"/>
        </w:trPr>
        <w:tc>
          <w:tcPr>
            <w:tcW w:w="3618" w:type="dxa"/>
            <w:shd w:val="clear" w:color="auto" w:fill="D1D1D1" w:themeFill="background2" w:themeFillShade="E6"/>
          </w:tcPr>
          <w:p w14:paraId="4805D525" w14:textId="77777777" w:rsidR="00DE40F8" w:rsidRPr="005F0BA2" w:rsidRDefault="00DE40F8" w:rsidP="00ED7B25">
            <w:pPr>
              <w:pStyle w:val="Heading4"/>
            </w:pPr>
            <w:r>
              <w:t>Engagement / Resource</w:t>
            </w:r>
          </w:p>
        </w:tc>
        <w:tc>
          <w:tcPr>
            <w:tcW w:w="906" w:type="dxa"/>
            <w:shd w:val="clear" w:color="auto" w:fill="D1D1D1" w:themeFill="background2" w:themeFillShade="E6"/>
          </w:tcPr>
          <w:p w14:paraId="22CECCA7" w14:textId="77777777" w:rsidR="00DE40F8" w:rsidRPr="005F0BA2" w:rsidRDefault="00DE40F8" w:rsidP="00ED7B25">
            <w:pPr>
              <w:pStyle w:val="Heading4"/>
            </w:pPr>
            <w:r>
              <w:t>TLO</w:t>
            </w:r>
          </w:p>
        </w:tc>
        <w:tc>
          <w:tcPr>
            <w:tcW w:w="2198" w:type="dxa"/>
            <w:shd w:val="clear" w:color="auto" w:fill="D1D1D1" w:themeFill="background2" w:themeFillShade="E6"/>
          </w:tcPr>
          <w:p w14:paraId="728DDED5" w14:textId="77777777" w:rsidR="00DE40F8" w:rsidRPr="005F0BA2" w:rsidRDefault="00DE40F8" w:rsidP="00ED7B25">
            <w:pPr>
              <w:pStyle w:val="Heading4"/>
            </w:pPr>
            <w:r w:rsidRPr="005F0BA2">
              <w:t>Purpose</w:t>
            </w:r>
          </w:p>
        </w:tc>
        <w:tc>
          <w:tcPr>
            <w:tcW w:w="2199" w:type="dxa"/>
            <w:shd w:val="clear" w:color="auto" w:fill="D1D1D1" w:themeFill="background2" w:themeFillShade="E6"/>
          </w:tcPr>
          <w:p w14:paraId="47AA8C1C" w14:textId="77777777" w:rsidR="00DE40F8" w:rsidRPr="005F0BA2" w:rsidRDefault="00DE40F8" w:rsidP="00ED7B25">
            <w:pPr>
              <w:pStyle w:val="Heading4"/>
            </w:pPr>
            <w:r>
              <w:t>Responsibility</w:t>
            </w:r>
          </w:p>
        </w:tc>
        <w:tc>
          <w:tcPr>
            <w:tcW w:w="5249" w:type="dxa"/>
            <w:shd w:val="clear" w:color="auto" w:fill="D1D1D1" w:themeFill="background2" w:themeFillShade="E6"/>
          </w:tcPr>
          <w:p w14:paraId="74CDFC63" w14:textId="77777777" w:rsidR="00DE40F8" w:rsidRPr="005F0BA2" w:rsidRDefault="00DE40F8" w:rsidP="00ED7B25">
            <w:pPr>
              <w:pStyle w:val="Heading4"/>
            </w:pPr>
            <w:r>
              <w:t>Notes</w:t>
            </w:r>
          </w:p>
        </w:tc>
      </w:tr>
      <w:tr w:rsidR="00DE40F8" w:rsidRPr="00351440" w14:paraId="4761638C" w14:textId="77777777" w:rsidTr="00ED7B25">
        <w:trPr>
          <w:trHeight w:val="305"/>
        </w:trPr>
        <w:tc>
          <w:tcPr>
            <w:tcW w:w="3618" w:type="dxa"/>
            <w:shd w:val="clear" w:color="auto" w:fill="FFFFFF" w:themeFill="background1"/>
          </w:tcPr>
          <w:p w14:paraId="63D770A3" w14:textId="77777777" w:rsidR="00DE40F8" w:rsidRPr="00351440" w:rsidRDefault="00DE40F8" w:rsidP="00ED7B25"/>
        </w:tc>
        <w:tc>
          <w:tcPr>
            <w:tcW w:w="906" w:type="dxa"/>
            <w:shd w:val="clear" w:color="auto" w:fill="FFFFFF" w:themeFill="background1"/>
          </w:tcPr>
          <w:p w14:paraId="5B09128D" w14:textId="77777777" w:rsidR="00DE40F8" w:rsidRPr="00351440" w:rsidRDefault="00DE40F8" w:rsidP="00ED7B25"/>
        </w:tc>
        <w:tc>
          <w:tcPr>
            <w:tcW w:w="2198" w:type="dxa"/>
            <w:shd w:val="clear" w:color="auto" w:fill="FFFFFF" w:themeFill="background1"/>
          </w:tcPr>
          <w:p w14:paraId="0619964D" w14:textId="77777777" w:rsidR="00DE40F8" w:rsidRPr="00351440" w:rsidRDefault="00DE40F8" w:rsidP="00ED7B25"/>
        </w:tc>
        <w:tc>
          <w:tcPr>
            <w:tcW w:w="2199" w:type="dxa"/>
            <w:shd w:val="clear" w:color="auto" w:fill="FFFFFF" w:themeFill="background1"/>
          </w:tcPr>
          <w:p w14:paraId="1EA7AABE" w14:textId="77777777" w:rsidR="00DE40F8" w:rsidRPr="00351440" w:rsidRDefault="00DE40F8" w:rsidP="00ED7B25"/>
        </w:tc>
        <w:tc>
          <w:tcPr>
            <w:tcW w:w="5249" w:type="dxa"/>
            <w:shd w:val="clear" w:color="auto" w:fill="FFFFFF" w:themeFill="background1"/>
          </w:tcPr>
          <w:p w14:paraId="214DF94B" w14:textId="77777777" w:rsidR="00DE40F8" w:rsidRPr="00351440" w:rsidRDefault="00DE40F8" w:rsidP="00ED7B25"/>
        </w:tc>
      </w:tr>
      <w:tr w:rsidR="00DE40F8" w:rsidRPr="00351440" w14:paraId="1AC54294" w14:textId="77777777" w:rsidTr="00ED7B25">
        <w:trPr>
          <w:trHeight w:val="305"/>
        </w:trPr>
        <w:tc>
          <w:tcPr>
            <w:tcW w:w="3618" w:type="dxa"/>
            <w:shd w:val="clear" w:color="auto" w:fill="FFFFFF" w:themeFill="background1"/>
          </w:tcPr>
          <w:p w14:paraId="7E34DFA0" w14:textId="77777777" w:rsidR="00DE40F8" w:rsidRPr="00351440" w:rsidRDefault="00DE40F8" w:rsidP="00ED7B25"/>
        </w:tc>
        <w:tc>
          <w:tcPr>
            <w:tcW w:w="906" w:type="dxa"/>
            <w:shd w:val="clear" w:color="auto" w:fill="FFFFFF" w:themeFill="background1"/>
          </w:tcPr>
          <w:p w14:paraId="4D74014C" w14:textId="77777777" w:rsidR="00DE40F8" w:rsidRPr="00351440" w:rsidRDefault="00DE40F8" w:rsidP="00ED7B25"/>
        </w:tc>
        <w:tc>
          <w:tcPr>
            <w:tcW w:w="2198" w:type="dxa"/>
            <w:shd w:val="clear" w:color="auto" w:fill="FFFFFF" w:themeFill="background1"/>
          </w:tcPr>
          <w:p w14:paraId="7662AA55" w14:textId="77777777" w:rsidR="00DE40F8" w:rsidRPr="00351440" w:rsidRDefault="00DE40F8" w:rsidP="00ED7B25"/>
        </w:tc>
        <w:tc>
          <w:tcPr>
            <w:tcW w:w="2199" w:type="dxa"/>
            <w:shd w:val="clear" w:color="auto" w:fill="FFFFFF" w:themeFill="background1"/>
          </w:tcPr>
          <w:p w14:paraId="422D6408" w14:textId="77777777" w:rsidR="00DE40F8" w:rsidRPr="00351440" w:rsidRDefault="00DE40F8" w:rsidP="00ED7B25"/>
        </w:tc>
        <w:tc>
          <w:tcPr>
            <w:tcW w:w="5249" w:type="dxa"/>
            <w:shd w:val="clear" w:color="auto" w:fill="FFFFFF" w:themeFill="background1"/>
          </w:tcPr>
          <w:p w14:paraId="62636923" w14:textId="77777777" w:rsidR="00DE40F8" w:rsidRPr="00351440" w:rsidRDefault="00DE40F8" w:rsidP="00ED7B25"/>
        </w:tc>
      </w:tr>
      <w:tr w:rsidR="00DE40F8" w:rsidRPr="00351440" w14:paraId="644DB576" w14:textId="77777777" w:rsidTr="00ED7B25">
        <w:trPr>
          <w:trHeight w:val="305"/>
        </w:trPr>
        <w:tc>
          <w:tcPr>
            <w:tcW w:w="3618" w:type="dxa"/>
            <w:shd w:val="clear" w:color="auto" w:fill="FFFFFF" w:themeFill="background1"/>
          </w:tcPr>
          <w:p w14:paraId="1C97D998" w14:textId="77777777" w:rsidR="00DE40F8" w:rsidRPr="00351440" w:rsidRDefault="00DE40F8" w:rsidP="00ED7B25"/>
        </w:tc>
        <w:tc>
          <w:tcPr>
            <w:tcW w:w="906" w:type="dxa"/>
            <w:shd w:val="clear" w:color="auto" w:fill="FFFFFF" w:themeFill="background1"/>
          </w:tcPr>
          <w:p w14:paraId="08836E0B" w14:textId="77777777" w:rsidR="00DE40F8" w:rsidRPr="00351440" w:rsidRDefault="00DE40F8" w:rsidP="00ED7B25"/>
        </w:tc>
        <w:tc>
          <w:tcPr>
            <w:tcW w:w="2198" w:type="dxa"/>
            <w:shd w:val="clear" w:color="auto" w:fill="FFFFFF" w:themeFill="background1"/>
          </w:tcPr>
          <w:p w14:paraId="35215CF6" w14:textId="77777777" w:rsidR="00DE40F8" w:rsidRPr="00351440" w:rsidRDefault="00DE40F8" w:rsidP="00ED7B25"/>
        </w:tc>
        <w:tc>
          <w:tcPr>
            <w:tcW w:w="2199" w:type="dxa"/>
            <w:shd w:val="clear" w:color="auto" w:fill="FFFFFF" w:themeFill="background1"/>
          </w:tcPr>
          <w:p w14:paraId="5BF80F59" w14:textId="77777777" w:rsidR="00DE40F8" w:rsidRPr="00351440" w:rsidRDefault="00DE40F8" w:rsidP="00ED7B25"/>
        </w:tc>
        <w:tc>
          <w:tcPr>
            <w:tcW w:w="5249" w:type="dxa"/>
            <w:shd w:val="clear" w:color="auto" w:fill="FFFFFF" w:themeFill="background1"/>
          </w:tcPr>
          <w:p w14:paraId="5671BC32" w14:textId="77777777" w:rsidR="00DE40F8" w:rsidRPr="00351440" w:rsidRDefault="00DE40F8" w:rsidP="00ED7B25"/>
        </w:tc>
      </w:tr>
      <w:tr w:rsidR="00DE40F8" w:rsidRPr="00351440" w14:paraId="1310C056" w14:textId="77777777" w:rsidTr="00ED7B25">
        <w:trPr>
          <w:trHeight w:val="305"/>
        </w:trPr>
        <w:tc>
          <w:tcPr>
            <w:tcW w:w="3618" w:type="dxa"/>
            <w:shd w:val="clear" w:color="auto" w:fill="FFFFFF" w:themeFill="background1"/>
          </w:tcPr>
          <w:p w14:paraId="14374DE8" w14:textId="77777777" w:rsidR="00DE40F8" w:rsidRPr="00351440" w:rsidRDefault="00DE40F8" w:rsidP="00ED7B25"/>
        </w:tc>
        <w:tc>
          <w:tcPr>
            <w:tcW w:w="906" w:type="dxa"/>
            <w:shd w:val="clear" w:color="auto" w:fill="FFFFFF" w:themeFill="background1"/>
          </w:tcPr>
          <w:p w14:paraId="28B46F2F" w14:textId="77777777" w:rsidR="00DE40F8" w:rsidRPr="00351440" w:rsidRDefault="00DE40F8" w:rsidP="00ED7B25"/>
        </w:tc>
        <w:tc>
          <w:tcPr>
            <w:tcW w:w="2198" w:type="dxa"/>
            <w:shd w:val="clear" w:color="auto" w:fill="FFFFFF" w:themeFill="background1"/>
          </w:tcPr>
          <w:p w14:paraId="2D1A36DE" w14:textId="77777777" w:rsidR="00DE40F8" w:rsidRPr="00351440" w:rsidRDefault="00DE40F8" w:rsidP="00ED7B25"/>
        </w:tc>
        <w:tc>
          <w:tcPr>
            <w:tcW w:w="2199" w:type="dxa"/>
            <w:shd w:val="clear" w:color="auto" w:fill="FFFFFF" w:themeFill="background1"/>
          </w:tcPr>
          <w:p w14:paraId="61B79F7D" w14:textId="77777777" w:rsidR="00DE40F8" w:rsidRPr="00351440" w:rsidRDefault="00DE40F8" w:rsidP="00ED7B25"/>
        </w:tc>
        <w:tc>
          <w:tcPr>
            <w:tcW w:w="5249" w:type="dxa"/>
            <w:shd w:val="clear" w:color="auto" w:fill="FFFFFF" w:themeFill="background1"/>
          </w:tcPr>
          <w:p w14:paraId="5C6E6B21" w14:textId="77777777" w:rsidR="00DE40F8" w:rsidRPr="00351440" w:rsidRDefault="00DE40F8" w:rsidP="00ED7B25"/>
        </w:tc>
      </w:tr>
      <w:tr w:rsidR="00DE40F8" w:rsidRPr="00351440" w14:paraId="3FA7635A" w14:textId="77777777" w:rsidTr="00ED7B25">
        <w:trPr>
          <w:trHeight w:val="305"/>
        </w:trPr>
        <w:tc>
          <w:tcPr>
            <w:tcW w:w="3618" w:type="dxa"/>
            <w:shd w:val="clear" w:color="auto" w:fill="FFFFFF" w:themeFill="background1"/>
          </w:tcPr>
          <w:p w14:paraId="04AF5393" w14:textId="77777777" w:rsidR="00DE40F8" w:rsidRPr="00351440" w:rsidRDefault="00DE40F8" w:rsidP="00ED7B25"/>
        </w:tc>
        <w:tc>
          <w:tcPr>
            <w:tcW w:w="906" w:type="dxa"/>
            <w:shd w:val="clear" w:color="auto" w:fill="FFFFFF" w:themeFill="background1"/>
          </w:tcPr>
          <w:p w14:paraId="5525E7F2" w14:textId="77777777" w:rsidR="00DE40F8" w:rsidRPr="00351440" w:rsidRDefault="00DE40F8" w:rsidP="00ED7B25"/>
        </w:tc>
        <w:tc>
          <w:tcPr>
            <w:tcW w:w="2198" w:type="dxa"/>
            <w:shd w:val="clear" w:color="auto" w:fill="FFFFFF" w:themeFill="background1"/>
          </w:tcPr>
          <w:p w14:paraId="2A401BF0" w14:textId="77777777" w:rsidR="00DE40F8" w:rsidRPr="00351440" w:rsidRDefault="00DE40F8" w:rsidP="00ED7B25"/>
        </w:tc>
        <w:tc>
          <w:tcPr>
            <w:tcW w:w="2199" w:type="dxa"/>
            <w:shd w:val="clear" w:color="auto" w:fill="FFFFFF" w:themeFill="background1"/>
          </w:tcPr>
          <w:p w14:paraId="787C84AD" w14:textId="77777777" w:rsidR="00DE40F8" w:rsidRPr="00351440" w:rsidRDefault="00DE40F8" w:rsidP="00ED7B25"/>
        </w:tc>
        <w:tc>
          <w:tcPr>
            <w:tcW w:w="5249" w:type="dxa"/>
            <w:shd w:val="clear" w:color="auto" w:fill="FFFFFF" w:themeFill="background1"/>
          </w:tcPr>
          <w:p w14:paraId="5BFACD6B" w14:textId="77777777" w:rsidR="00DE40F8" w:rsidRPr="00351440" w:rsidRDefault="00DE40F8" w:rsidP="00ED7B25"/>
        </w:tc>
      </w:tr>
      <w:tr w:rsidR="00DE40F8" w:rsidRPr="00351440" w14:paraId="15816CC7" w14:textId="77777777" w:rsidTr="00ED7B25">
        <w:trPr>
          <w:trHeight w:val="305"/>
        </w:trPr>
        <w:tc>
          <w:tcPr>
            <w:tcW w:w="3618" w:type="dxa"/>
            <w:shd w:val="clear" w:color="auto" w:fill="FFFFFF" w:themeFill="background1"/>
          </w:tcPr>
          <w:p w14:paraId="139B599A" w14:textId="77777777" w:rsidR="00DE40F8" w:rsidRPr="00351440" w:rsidRDefault="00DE40F8" w:rsidP="00ED7B25"/>
        </w:tc>
        <w:tc>
          <w:tcPr>
            <w:tcW w:w="906" w:type="dxa"/>
            <w:shd w:val="clear" w:color="auto" w:fill="FFFFFF" w:themeFill="background1"/>
          </w:tcPr>
          <w:p w14:paraId="49C91D9F" w14:textId="77777777" w:rsidR="00DE40F8" w:rsidRPr="00351440" w:rsidRDefault="00DE40F8" w:rsidP="00ED7B25"/>
        </w:tc>
        <w:tc>
          <w:tcPr>
            <w:tcW w:w="2198" w:type="dxa"/>
            <w:shd w:val="clear" w:color="auto" w:fill="FFFFFF" w:themeFill="background1"/>
          </w:tcPr>
          <w:p w14:paraId="43822AD6" w14:textId="77777777" w:rsidR="00DE40F8" w:rsidRPr="00351440" w:rsidRDefault="00DE40F8" w:rsidP="00ED7B25"/>
        </w:tc>
        <w:tc>
          <w:tcPr>
            <w:tcW w:w="2199" w:type="dxa"/>
            <w:shd w:val="clear" w:color="auto" w:fill="FFFFFF" w:themeFill="background1"/>
          </w:tcPr>
          <w:p w14:paraId="73B237EB" w14:textId="77777777" w:rsidR="00DE40F8" w:rsidRPr="00351440" w:rsidRDefault="00DE40F8" w:rsidP="00ED7B25"/>
        </w:tc>
        <w:tc>
          <w:tcPr>
            <w:tcW w:w="5249" w:type="dxa"/>
            <w:shd w:val="clear" w:color="auto" w:fill="FFFFFF" w:themeFill="background1"/>
          </w:tcPr>
          <w:p w14:paraId="17182CF5" w14:textId="77777777" w:rsidR="00DE40F8" w:rsidRPr="00351440" w:rsidRDefault="00DE40F8" w:rsidP="00ED7B25"/>
        </w:tc>
      </w:tr>
      <w:tr w:rsidR="00DE40F8" w:rsidRPr="00351440" w14:paraId="0D70073C" w14:textId="77777777" w:rsidTr="00ED7B25">
        <w:trPr>
          <w:trHeight w:val="305"/>
        </w:trPr>
        <w:tc>
          <w:tcPr>
            <w:tcW w:w="3618" w:type="dxa"/>
            <w:shd w:val="clear" w:color="auto" w:fill="FFFFFF" w:themeFill="background1"/>
          </w:tcPr>
          <w:p w14:paraId="2136C37F" w14:textId="77777777" w:rsidR="00DE40F8" w:rsidRPr="00351440" w:rsidRDefault="00DE40F8" w:rsidP="00ED7B25"/>
        </w:tc>
        <w:tc>
          <w:tcPr>
            <w:tcW w:w="906" w:type="dxa"/>
            <w:shd w:val="clear" w:color="auto" w:fill="FFFFFF" w:themeFill="background1"/>
          </w:tcPr>
          <w:p w14:paraId="4CF69143" w14:textId="77777777" w:rsidR="00DE40F8" w:rsidRPr="00351440" w:rsidRDefault="00DE40F8" w:rsidP="00ED7B25"/>
        </w:tc>
        <w:tc>
          <w:tcPr>
            <w:tcW w:w="2198" w:type="dxa"/>
            <w:shd w:val="clear" w:color="auto" w:fill="FFFFFF" w:themeFill="background1"/>
          </w:tcPr>
          <w:p w14:paraId="2A2FA509" w14:textId="77777777" w:rsidR="00DE40F8" w:rsidRPr="00351440" w:rsidRDefault="00DE40F8" w:rsidP="00ED7B25"/>
        </w:tc>
        <w:tc>
          <w:tcPr>
            <w:tcW w:w="2199" w:type="dxa"/>
            <w:shd w:val="clear" w:color="auto" w:fill="FFFFFF" w:themeFill="background1"/>
          </w:tcPr>
          <w:p w14:paraId="00DB211E" w14:textId="77777777" w:rsidR="00DE40F8" w:rsidRPr="00351440" w:rsidRDefault="00DE40F8" w:rsidP="00ED7B25"/>
        </w:tc>
        <w:tc>
          <w:tcPr>
            <w:tcW w:w="5249" w:type="dxa"/>
            <w:shd w:val="clear" w:color="auto" w:fill="FFFFFF" w:themeFill="background1"/>
          </w:tcPr>
          <w:p w14:paraId="71921D04" w14:textId="77777777" w:rsidR="00DE40F8" w:rsidRPr="00351440" w:rsidRDefault="00DE40F8" w:rsidP="00ED7B25"/>
        </w:tc>
      </w:tr>
      <w:tr w:rsidR="00DE40F8" w:rsidRPr="00351440" w14:paraId="5776B49E" w14:textId="77777777" w:rsidTr="00ED7B25">
        <w:trPr>
          <w:trHeight w:val="305"/>
        </w:trPr>
        <w:tc>
          <w:tcPr>
            <w:tcW w:w="3618" w:type="dxa"/>
            <w:shd w:val="clear" w:color="auto" w:fill="FFFFFF" w:themeFill="background1"/>
          </w:tcPr>
          <w:p w14:paraId="1DD253A7" w14:textId="77777777" w:rsidR="00DE40F8" w:rsidRPr="00351440" w:rsidRDefault="00DE40F8" w:rsidP="00ED7B25"/>
        </w:tc>
        <w:tc>
          <w:tcPr>
            <w:tcW w:w="906" w:type="dxa"/>
            <w:shd w:val="clear" w:color="auto" w:fill="FFFFFF" w:themeFill="background1"/>
          </w:tcPr>
          <w:p w14:paraId="28DFF2C1" w14:textId="77777777" w:rsidR="00DE40F8" w:rsidRPr="00351440" w:rsidRDefault="00DE40F8" w:rsidP="00ED7B25"/>
        </w:tc>
        <w:tc>
          <w:tcPr>
            <w:tcW w:w="2198" w:type="dxa"/>
            <w:shd w:val="clear" w:color="auto" w:fill="FFFFFF" w:themeFill="background1"/>
          </w:tcPr>
          <w:p w14:paraId="32709BB9" w14:textId="77777777" w:rsidR="00DE40F8" w:rsidRPr="00351440" w:rsidRDefault="00DE40F8" w:rsidP="00ED7B25"/>
        </w:tc>
        <w:tc>
          <w:tcPr>
            <w:tcW w:w="2199" w:type="dxa"/>
            <w:shd w:val="clear" w:color="auto" w:fill="FFFFFF" w:themeFill="background1"/>
          </w:tcPr>
          <w:p w14:paraId="2512D83B" w14:textId="77777777" w:rsidR="00DE40F8" w:rsidRPr="00351440" w:rsidRDefault="00DE40F8" w:rsidP="00ED7B25"/>
        </w:tc>
        <w:tc>
          <w:tcPr>
            <w:tcW w:w="5249" w:type="dxa"/>
            <w:shd w:val="clear" w:color="auto" w:fill="FFFFFF" w:themeFill="background1"/>
          </w:tcPr>
          <w:p w14:paraId="5EFE28F9" w14:textId="77777777" w:rsidR="00DE40F8" w:rsidRPr="00351440" w:rsidRDefault="00DE40F8" w:rsidP="00ED7B25"/>
        </w:tc>
      </w:tr>
      <w:tr w:rsidR="00DE40F8" w:rsidRPr="00351440" w14:paraId="4200B29B" w14:textId="77777777" w:rsidTr="00ED7B25">
        <w:trPr>
          <w:trHeight w:val="305"/>
        </w:trPr>
        <w:tc>
          <w:tcPr>
            <w:tcW w:w="3618" w:type="dxa"/>
            <w:shd w:val="clear" w:color="auto" w:fill="FFFFFF" w:themeFill="background1"/>
          </w:tcPr>
          <w:p w14:paraId="7FFBFB45" w14:textId="77777777" w:rsidR="00DE40F8" w:rsidRPr="00351440" w:rsidRDefault="00DE40F8" w:rsidP="00ED7B25"/>
        </w:tc>
        <w:tc>
          <w:tcPr>
            <w:tcW w:w="906" w:type="dxa"/>
            <w:shd w:val="clear" w:color="auto" w:fill="FFFFFF" w:themeFill="background1"/>
          </w:tcPr>
          <w:p w14:paraId="00E37929" w14:textId="77777777" w:rsidR="00DE40F8" w:rsidRPr="00351440" w:rsidRDefault="00DE40F8" w:rsidP="00ED7B25"/>
        </w:tc>
        <w:tc>
          <w:tcPr>
            <w:tcW w:w="2198" w:type="dxa"/>
            <w:shd w:val="clear" w:color="auto" w:fill="FFFFFF" w:themeFill="background1"/>
          </w:tcPr>
          <w:p w14:paraId="31ABCD5F" w14:textId="77777777" w:rsidR="00DE40F8" w:rsidRPr="00351440" w:rsidRDefault="00DE40F8" w:rsidP="00ED7B25"/>
        </w:tc>
        <w:tc>
          <w:tcPr>
            <w:tcW w:w="2199" w:type="dxa"/>
            <w:shd w:val="clear" w:color="auto" w:fill="FFFFFF" w:themeFill="background1"/>
          </w:tcPr>
          <w:p w14:paraId="26F28730" w14:textId="77777777" w:rsidR="00DE40F8" w:rsidRPr="00351440" w:rsidRDefault="00DE40F8" w:rsidP="00ED7B25"/>
        </w:tc>
        <w:tc>
          <w:tcPr>
            <w:tcW w:w="5249" w:type="dxa"/>
            <w:shd w:val="clear" w:color="auto" w:fill="FFFFFF" w:themeFill="background1"/>
          </w:tcPr>
          <w:p w14:paraId="4138FAF7" w14:textId="77777777" w:rsidR="00DE40F8" w:rsidRPr="00351440" w:rsidRDefault="00DE40F8" w:rsidP="00ED7B25"/>
        </w:tc>
      </w:tr>
    </w:tbl>
    <w:p w14:paraId="2FD0B070" w14:textId="77777777" w:rsidR="00DE40F8" w:rsidRPr="00351440" w:rsidRDefault="00DE40F8" w:rsidP="00DE40F8"/>
    <w:p w14:paraId="740D8124" w14:textId="77777777" w:rsidR="00DE40F8" w:rsidRDefault="00DE40F8" w:rsidP="00DE40F8">
      <w:pPr>
        <w:pStyle w:val="Heading4"/>
      </w:pPr>
      <w:r>
        <w:t>Page title</w:t>
      </w:r>
    </w:p>
    <w:tbl>
      <w:tblPr>
        <w:tblStyle w:val="TableGrid"/>
        <w:tblW w:w="14170" w:type="dxa"/>
        <w:tblLayout w:type="fixed"/>
        <w:tblLook w:val="04A0" w:firstRow="1" w:lastRow="0" w:firstColumn="1" w:lastColumn="0" w:noHBand="0" w:noVBand="1"/>
      </w:tblPr>
      <w:tblGrid>
        <w:gridCol w:w="3618"/>
        <w:gridCol w:w="906"/>
        <w:gridCol w:w="2198"/>
        <w:gridCol w:w="2199"/>
        <w:gridCol w:w="5249"/>
      </w:tblGrid>
      <w:tr w:rsidR="00DE40F8" w:rsidRPr="005F0BA2" w14:paraId="1B576644" w14:textId="77777777" w:rsidTr="00ED7B25">
        <w:trPr>
          <w:trHeight w:val="305"/>
        </w:trPr>
        <w:tc>
          <w:tcPr>
            <w:tcW w:w="3618" w:type="dxa"/>
            <w:shd w:val="clear" w:color="auto" w:fill="D1D1D1" w:themeFill="background2" w:themeFillShade="E6"/>
          </w:tcPr>
          <w:p w14:paraId="452034B8" w14:textId="77777777" w:rsidR="00DE40F8" w:rsidRPr="005F0BA2" w:rsidRDefault="00DE40F8" w:rsidP="00ED7B25">
            <w:pPr>
              <w:pStyle w:val="Heading4"/>
            </w:pPr>
            <w:r>
              <w:t>Engagement / Resource</w:t>
            </w:r>
          </w:p>
        </w:tc>
        <w:tc>
          <w:tcPr>
            <w:tcW w:w="906" w:type="dxa"/>
            <w:shd w:val="clear" w:color="auto" w:fill="D1D1D1" w:themeFill="background2" w:themeFillShade="E6"/>
          </w:tcPr>
          <w:p w14:paraId="7F934D62" w14:textId="77777777" w:rsidR="00DE40F8" w:rsidRPr="005F0BA2" w:rsidRDefault="00DE40F8" w:rsidP="00ED7B25">
            <w:pPr>
              <w:pStyle w:val="Heading4"/>
            </w:pPr>
            <w:r>
              <w:t>TLO</w:t>
            </w:r>
          </w:p>
        </w:tc>
        <w:tc>
          <w:tcPr>
            <w:tcW w:w="2198" w:type="dxa"/>
            <w:shd w:val="clear" w:color="auto" w:fill="D1D1D1" w:themeFill="background2" w:themeFillShade="E6"/>
          </w:tcPr>
          <w:p w14:paraId="510CA0F0" w14:textId="77777777" w:rsidR="00DE40F8" w:rsidRPr="005F0BA2" w:rsidRDefault="00DE40F8" w:rsidP="00ED7B25">
            <w:pPr>
              <w:pStyle w:val="Heading4"/>
            </w:pPr>
            <w:r w:rsidRPr="005F0BA2">
              <w:t>Purpose</w:t>
            </w:r>
          </w:p>
        </w:tc>
        <w:tc>
          <w:tcPr>
            <w:tcW w:w="2199" w:type="dxa"/>
            <w:shd w:val="clear" w:color="auto" w:fill="D1D1D1" w:themeFill="background2" w:themeFillShade="E6"/>
          </w:tcPr>
          <w:p w14:paraId="6C86E63C" w14:textId="77777777" w:rsidR="00DE40F8" w:rsidRPr="005F0BA2" w:rsidRDefault="00DE40F8" w:rsidP="00ED7B25">
            <w:pPr>
              <w:pStyle w:val="Heading4"/>
            </w:pPr>
            <w:r>
              <w:t>Responsibility</w:t>
            </w:r>
          </w:p>
        </w:tc>
        <w:tc>
          <w:tcPr>
            <w:tcW w:w="5249" w:type="dxa"/>
            <w:shd w:val="clear" w:color="auto" w:fill="D1D1D1" w:themeFill="background2" w:themeFillShade="E6"/>
          </w:tcPr>
          <w:p w14:paraId="0E3B7DD7" w14:textId="77777777" w:rsidR="00DE40F8" w:rsidRPr="005F0BA2" w:rsidRDefault="00DE40F8" w:rsidP="00ED7B25">
            <w:pPr>
              <w:pStyle w:val="Heading4"/>
            </w:pPr>
            <w:r>
              <w:t>Notes</w:t>
            </w:r>
          </w:p>
        </w:tc>
      </w:tr>
      <w:tr w:rsidR="00DE40F8" w:rsidRPr="00351440" w14:paraId="1D54E593" w14:textId="77777777" w:rsidTr="00ED7B25">
        <w:trPr>
          <w:trHeight w:val="305"/>
        </w:trPr>
        <w:tc>
          <w:tcPr>
            <w:tcW w:w="3618" w:type="dxa"/>
            <w:shd w:val="clear" w:color="auto" w:fill="FFFFFF" w:themeFill="background1"/>
          </w:tcPr>
          <w:p w14:paraId="02FB0B49" w14:textId="77777777" w:rsidR="00DE40F8" w:rsidRPr="00351440" w:rsidRDefault="00DE40F8" w:rsidP="00ED7B25"/>
        </w:tc>
        <w:tc>
          <w:tcPr>
            <w:tcW w:w="906" w:type="dxa"/>
            <w:shd w:val="clear" w:color="auto" w:fill="FFFFFF" w:themeFill="background1"/>
          </w:tcPr>
          <w:p w14:paraId="73EC950E" w14:textId="77777777" w:rsidR="00DE40F8" w:rsidRPr="00351440" w:rsidRDefault="00DE40F8" w:rsidP="00ED7B25"/>
        </w:tc>
        <w:tc>
          <w:tcPr>
            <w:tcW w:w="2198" w:type="dxa"/>
            <w:shd w:val="clear" w:color="auto" w:fill="FFFFFF" w:themeFill="background1"/>
          </w:tcPr>
          <w:p w14:paraId="561F3A5D" w14:textId="77777777" w:rsidR="00DE40F8" w:rsidRPr="00351440" w:rsidRDefault="00DE40F8" w:rsidP="00ED7B25"/>
        </w:tc>
        <w:tc>
          <w:tcPr>
            <w:tcW w:w="2199" w:type="dxa"/>
            <w:shd w:val="clear" w:color="auto" w:fill="FFFFFF" w:themeFill="background1"/>
          </w:tcPr>
          <w:p w14:paraId="070EF182" w14:textId="77777777" w:rsidR="00DE40F8" w:rsidRPr="00351440" w:rsidRDefault="00DE40F8" w:rsidP="00ED7B25"/>
        </w:tc>
        <w:tc>
          <w:tcPr>
            <w:tcW w:w="5249" w:type="dxa"/>
            <w:shd w:val="clear" w:color="auto" w:fill="FFFFFF" w:themeFill="background1"/>
          </w:tcPr>
          <w:p w14:paraId="6353B508" w14:textId="77777777" w:rsidR="00DE40F8" w:rsidRPr="00351440" w:rsidRDefault="00DE40F8" w:rsidP="00ED7B25"/>
        </w:tc>
      </w:tr>
      <w:tr w:rsidR="00DE40F8" w:rsidRPr="00351440" w14:paraId="6C480103" w14:textId="77777777" w:rsidTr="00ED7B25">
        <w:trPr>
          <w:trHeight w:val="305"/>
        </w:trPr>
        <w:tc>
          <w:tcPr>
            <w:tcW w:w="3618" w:type="dxa"/>
            <w:shd w:val="clear" w:color="auto" w:fill="FFFFFF" w:themeFill="background1"/>
          </w:tcPr>
          <w:p w14:paraId="5CF800EE" w14:textId="77777777" w:rsidR="00DE40F8" w:rsidRPr="00351440" w:rsidRDefault="00DE40F8" w:rsidP="00ED7B25"/>
        </w:tc>
        <w:tc>
          <w:tcPr>
            <w:tcW w:w="906" w:type="dxa"/>
            <w:shd w:val="clear" w:color="auto" w:fill="FFFFFF" w:themeFill="background1"/>
          </w:tcPr>
          <w:p w14:paraId="3148A412" w14:textId="77777777" w:rsidR="00DE40F8" w:rsidRPr="00351440" w:rsidRDefault="00DE40F8" w:rsidP="00ED7B25"/>
        </w:tc>
        <w:tc>
          <w:tcPr>
            <w:tcW w:w="2198" w:type="dxa"/>
            <w:shd w:val="clear" w:color="auto" w:fill="FFFFFF" w:themeFill="background1"/>
          </w:tcPr>
          <w:p w14:paraId="4ACB18CF" w14:textId="77777777" w:rsidR="00DE40F8" w:rsidRPr="00351440" w:rsidRDefault="00DE40F8" w:rsidP="00ED7B25"/>
        </w:tc>
        <w:tc>
          <w:tcPr>
            <w:tcW w:w="2199" w:type="dxa"/>
            <w:shd w:val="clear" w:color="auto" w:fill="FFFFFF" w:themeFill="background1"/>
          </w:tcPr>
          <w:p w14:paraId="6C83A7F8" w14:textId="77777777" w:rsidR="00DE40F8" w:rsidRPr="00351440" w:rsidRDefault="00DE40F8" w:rsidP="00ED7B25"/>
        </w:tc>
        <w:tc>
          <w:tcPr>
            <w:tcW w:w="5249" w:type="dxa"/>
            <w:shd w:val="clear" w:color="auto" w:fill="FFFFFF" w:themeFill="background1"/>
          </w:tcPr>
          <w:p w14:paraId="11CFCF15" w14:textId="77777777" w:rsidR="00DE40F8" w:rsidRPr="00351440" w:rsidRDefault="00DE40F8" w:rsidP="00ED7B25"/>
        </w:tc>
      </w:tr>
      <w:tr w:rsidR="00DE40F8" w:rsidRPr="00351440" w14:paraId="7BFBBEC2" w14:textId="77777777" w:rsidTr="00ED7B25">
        <w:trPr>
          <w:trHeight w:val="305"/>
        </w:trPr>
        <w:tc>
          <w:tcPr>
            <w:tcW w:w="3618" w:type="dxa"/>
            <w:shd w:val="clear" w:color="auto" w:fill="FFFFFF" w:themeFill="background1"/>
          </w:tcPr>
          <w:p w14:paraId="215BCC9F" w14:textId="77777777" w:rsidR="00DE40F8" w:rsidRPr="00351440" w:rsidRDefault="00DE40F8" w:rsidP="00ED7B25"/>
        </w:tc>
        <w:tc>
          <w:tcPr>
            <w:tcW w:w="906" w:type="dxa"/>
            <w:shd w:val="clear" w:color="auto" w:fill="FFFFFF" w:themeFill="background1"/>
          </w:tcPr>
          <w:p w14:paraId="59C5C567" w14:textId="77777777" w:rsidR="00DE40F8" w:rsidRPr="00351440" w:rsidRDefault="00DE40F8" w:rsidP="00ED7B25"/>
        </w:tc>
        <w:tc>
          <w:tcPr>
            <w:tcW w:w="2198" w:type="dxa"/>
            <w:shd w:val="clear" w:color="auto" w:fill="FFFFFF" w:themeFill="background1"/>
          </w:tcPr>
          <w:p w14:paraId="1332F1DD" w14:textId="77777777" w:rsidR="00DE40F8" w:rsidRPr="00351440" w:rsidRDefault="00DE40F8" w:rsidP="00ED7B25"/>
        </w:tc>
        <w:tc>
          <w:tcPr>
            <w:tcW w:w="2199" w:type="dxa"/>
            <w:shd w:val="clear" w:color="auto" w:fill="FFFFFF" w:themeFill="background1"/>
          </w:tcPr>
          <w:p w14:paraId="24755EEA" w14:textId="77777777" w:rsidR="00DE40F8" w:rsidRPr="00351440" w:rsidRDefault="00DE40F8" w:rsidP="00ED7B25"/>
        </w:tc>
        <w:tc>
          <w:tcPr>
            <w:tcW w:w="5249" w:type="dxa"/>
            <w:shd w:val="clear" w:color="auto" w:fill="FFFFFF" w:themeFill="background1"/>
          </w:tcPr>
          <w:p w14:paraId="45C6F041" w14:textId="77777777" w:rsidR="00DE40F8" w:rsidRPr="00351440" w:rsidRDefault="00DE40F8" w:rsidP="00ED7B25"/>
        </w:tc>
      </w:tr>
      <w:tr w:rsidR="00DE40F8" w:rsidRPr="00351440" w14:paraId="30965F65" w14:textId="77777777" w:rsidTr="00ED7B25">
        <w:trPr>
          <w:trHeight w:val="305"/>
        </w:trPr>
        <w:tc>
          <w:tcPr>
            <w:tcW w:w="3618" w:type="dxa"/>
            <w:shd w:val="clear" w:color="auto" w:fill="FFFFFF" w:themeFill="background1"/>
          </w:tcPr>
          <w:p w14:paraId="03D20DD1" w14:textId="77777777" w:rsidR="00DE40F8" w:rsidRPr="00351440" w:rsidRDefault="00DE40F8" w:rsidP="00ED7B25"/>
        </w:tc>
        <w:tc>
          <w:tcPr>
            <w:tcW w:w="906" w:type="dxa"/>
            <w:shd w:val="clear" w:color="auto" w:fill="FFFFFF" w:themeFill="background1"/>
          </w:tcPr>
          <w:p w14:paraId="2C68CFC9" w14:textId="77777777" w:rsidR="00DE40F8" w:rsidRPr="00351440" w:rsidRDefault="00DE40F8" w:rsidP="00ED7B25"/>
        </w:tc>
        <w:tc>
          <w:tcPr>
            <w:tcW w:w="2198" w:type="dxa"/>
            <w:shd w:val="clear" w:color="auto" w:fill="FFFFFF" w:themeFill="background1"/>
          </w:tcPr>
          <w:p w14:paraId="4BF82916" w14:textId="77777777" w:rsidR="00DE40F8" w:rsidRPr="00351440" w:rsidRDefault="00DE40F8" w:rsidP="00ED7B25"/>
        </w:tc>
        <w:tc>
          <w:tcPr>
            <w:tcW w:w="2199" w:type="dxa"/>
            <w:shd w:val="clear" w:color="auto" w:fill="FFFFFF" w:themeFill="background1"/>
          </w:tcPr>
          <w:p w14:paraId="0A4D0D62" w14:textId="77777777" w:rsidR="00DE40F8" w:rsidRPr="00351440" w:rsidRDefault="00DE40F8" w:rsidP="00ED7B25"/>
        </w:tc>
        <w:tc>
          <w:tcPr>
            <w:tcW w:w="5249" w:type="dxa"/>
            <w:shd w:val="clear" w:color="auto" w:fill="FFFFFF" w:themeFill="background1"/>
          </w:tcPr>
          <w:p w14:paraId="49071AA7" w14:textId="77777777" w:rsidR="00DE40F8" w:rsidRPr="00351440" w:rsidRDefault="00DE40F8" w:rsidP="00ED7B25"/>
        </w:tc>
      </w:tr>
      <w:tr w:rsidR="00DE40F8" w:rsidRPr="00351440" w14:paraId="3505D1A9" w14:textId="77777777" w:rsidTr="00ED7B25">
        <w:trPr>
          <w:trHeight w:val="305"/>
        </w:trPr>
        <w:tc>
          <w:tcPr>
            <w:tcW w:w="3618" w:type="dxa"/>
            <w:shd w:val="clear" w:color="auto" w:fill="FFFFFF" w:themeFill="background1"/>
          </w:tcPr>
          <w:p w14:paraId="13D680A8" w14:textId="77777777" w:rsidR="00DE40F8" w:rsidRPr="00351440" w:rsidRDefault="00DE40F8" w:rsidP="00ED7B25"/>
        </w:tc>
        <w:tc>
          <w:tcPr>
            <w:tcW w:w="906" w:type="dxa"/>
            <w:shd w:val="clear" w:color="auto" w:fill="FFFFFF" w:themeFill="background1"/>
          </w:tcPr>
          <w:p w14:paraId="27127424" w14:textId="77777777" w:rsidR="00DE40F8" w:rsidRPr="00351440" w:rsidRDefault="00DE40F8" w:rsidP="00ED7B25"/>
        </w:tc>
        <w:tc>
          <w:tcPr>
            <w:tcW w:w="2198" w:type="dxa"/>
            <w:shd w:val="clear" w:color="auto" w:fill="FFFFFF" w:themeFill="background1"/>
          </w:tcPr>
          <w:p w14:paraId="09FE4B05" w14:textId="77777777" w:rsidR="00DE40F8" w:rsidRPr="00351440" w:rsidRDefault="00DE40F8" w:rsidP="00ED7B25"/>
        </w:tc>
        <w:tc>
          <w:tcPr>
            <w:tcW w:w="2199" w:type="dxa"/>
            <w:shd w:val="clear" w:color="auto" w:fill="FFFFFF" w:themeFill="background1"/>
          </w:tcPr>
          <w:p w14:paraId="7B90AC4B" w14:textId="77777777" w:rsidR="00DE40F8" w:rsidRPr="00351440" w:rsidRDefault="00DE40F8" w:rsidP="00ED7B25"/>
        </w:tc>
        <w:tc>
          <w:tcPr>
            <w:tcW w:w="5249" w:type="dxa"/>
            <w:shd w:val="clear" w:color="auto" w:fill="FFFFFF" w:themeFill="background1"/>
          </w:tcPr>
          <w:p w14:paraId="782EC343" w14:textId="77777777" w:rsidR="00DE40F8" w:rsidRPr="00351440" w:rsidRDefault="00DE40F8" w:rsidP="00ED7B25"/>
        </w:tc>
      </w:tr>
      <w:tr w:rsidR="00DE40F8" w:rsidRPr="00351440" w14:paraId="5B5B8ADF" w14:textId="77777777" w:rsidTr="00ED7B25">
        <w:trPr>
          <w:trHeight w:val="305"/>
        </w:trPr>
        <w:tc>
          <w:tcPr>
            <w:tcW w:w="3618" w:type="dxa"/>
            <w:shd w:val="clear" w:color="auto" w:fill="FFFFFF" w:themeFill="background1"/>
          </w:tcPr>
          <w:p w14:paraId="3B48FEA9" w14:textId="77777777" w:rsidR="00DE40F8" w:rsidRPr="00351440" w:rsidRDefault="00DE40F8" w:rsidP="00ED7B25"/>
        </w:tc>
        <w:tc>
          <w:tcPr>
            <w:tcW w:w="906" w:type="dxa"/>
            <w:shd w:val="clear" w:color="auto" w:fill="FFFFFF" w:themeFill="background1"/>
          </w:tcPr>
          <w:p w14:paraId="7A5E710F" w14:textId="77777777" w:rsidR="00DE40F8" w:rsidRPr="00351440" w:rsidRDefault="00DE40F8" w:rsidP="00ED7B25"/>
        </w:tc>
        <w:tc>
          <w:tcPr>
            <w:tcW w:w="2198" w:type="dxa"/>
            <w:shd w:val="clear" w:color="auto" w:fill="FFFFFF" w:themeFill="background1"/>
          </w:tcPr>
          <w:p w14:paraId="14243A39" w14:textId="77777777" w:rsidR="00DE40F8" w:rsidRPr="00351440" w:rsidRDefault="00DE40F8" w:rsidP="00ED7B25"/>
        </w:tc>
        <w:tc>
          <w:tcPr>
            <w:tcW w:w="2199" w:type="dxa"/>
            <w:shd w:val="clear" w:color="auto" w:fill="FFFFFF" w:themeFill="background1"/>
          </w:tcPr>
          <w:p w14:paraId="4CDA543A" w14:textId="77777777" w:rsidR="00DE40F8" w:rsidRPr="00351440" w:rsidRDefault="00DE40F8" w:rsidP="00ED7B25"/>
        </w:tc>
        <w:tc>
          <w:tcPr>
            <w:tcW w:w="5249" w:type="dxa"/>
            <w:shd w:val="clear" w:color="auto" w:fill="FFFFFF" w:themeFill="background1"/>
          </w:tcPr>
          <w:p w14:paraId="6EDE25C3" w14:textId="77777777" w:rsidR="00DE40F8" w:rsidRPr="00351440" w:rsidRDefault="00DE40F8" w:rsidP="00ED7B25"/>
        </w:tc>
      </w:tr>
      <w:tr w:rsidR="00DE40F8" w:rsidRPr="00351440" w14:paraId="745495F8" w14:textId="77777777" w:rsidTr="00ED7B25">
        <w:trPr>
          <w:trHeight w:val="305"/>
        </w:trPr>
        <w:tc>
          <w:tcPr>
            <w:tcW w:w="3618" w:type="dxa"/>
            <w:shd w:val="clear" w:color="auto" w:fill="FFFFFF" w:themeFill="background1"/>
          </w:tcPr>
          <w:p w14:paraId="61EB6F8A" w14:textId="77777777" w:rsidR="00DE40F8" w:rsidRPr="00351440" w:rsidRDefault="00DE40F8" w:rsidP="00ED7B25"/>
        </w:tc>
        <w:tc>
          <w:tcPr>
            <w:tcW w:w="906" w:type="dxa"/>
            <w:shd w:val="clear" w:color="auto" w:fill="FFFFFF" w:themeFill="background1"/>
          </w:tcPr>
          <w:p w14:paraId="2022FBDE" w14:textId="77777777" w:rsidR="00DE40F8" w:rsidRPr="00351440" w:rsidRDefault="00DE40F8" w:rsidP="00ED7B25"/>
        </w:tc>
        <w:tc>
          <w:tcPr>
            <w:tcW w:w="2198" w:type="dxa"/>
            <w:shd w:val="clear" w:color="auto" w:fill="FFFFFF" w:themeFill="background1"/>
          </w:tcPr>
          <w:p w14:paraId="79253B5A" w14:textId="77777777" w:rsidR="00DE40F8" w:rsidRPr="00351440" w:rsidRDefault="00DE40F8" w:rsidP="00ED7B25"/>
        </w:tc>
        <w:tc>
          <w:tcPr>
            <w:tcW w:w="2199" w:type="dxa"/>
            <w:shd w:val="clear" w:color="auto" w:fill="FFFFFF" w:themeFill="background1"/>
          </w:tcPr>
          <w:p w14:paraId="2462E562" w14:textId="77777777" w:rsidR="00DE40F8" w:rsidRPr="00351440" w:rsidRDefault="00DE40F8" w:rsidP="00ED7B25"/>
        </w:tc>
        <w:tc>
          <w:tcPr>
            <w:tcW w:w="5249" w:type="dxa"/>
            <w:shd w:val="clear" w:color="auto" w:fill="FFFFFF" w:themeFill="background1"/>
          </w:tcPr>
          <w:p w14:paraId="0106937B" w14:textId="77777777" w:rsidR="00DE40F8" w:rsidRPr="00351440" w:rsidRDefault="00DE40F8" w:rsidP="00ED7B25"/>
        </w:tc>
      </w:tr>
      <w:tr w:rsidR="00DE40F8" w:rsidRPr="00351440" w14:paraId="635DCE0F" w14:textId="77777777" w:rsidTr="00ED7B25">
        <w:trPr>
          <w:trHeight w:val="305"/>
        </w:trPr>
        <w:tc>
          <w:tcPr>
            <w:tcW w:w="3618" w:type="dxa"/>
            <w:shd w:val="clear" w:color="auto" w:fill="FFFFFF" w:themeFill="background1"/>
          </w:tcPr>
          <w:p w14:paraId="6C0A4573" w14:textId="77777777" w:rsidR="00DE40F8" w:rsidRPr="00351440" w:rsidRDefault="00DE40F8" w:rsidP="00ED7B25"/>
        </w:tc>
        <w:tc>
          <w:tcPr>
            <w:tcW w:w="906" w:type="dxa"/>
            <w:shd w:val="clear" w:color="auto" w:fill="FFFFFF" w:themeFill="background1"/>
          </w:tcPr>
          <w:p w14:paraId="611749FB" w14:textId="77777777" w:rsidR="00DE40F8" w:rsidRPr="00351440" w:rsidRDefault="00DE40F8" w:rsidP="00ED7B25"/>
        </w:tc>
        <w:tc>
          <w:tcPr>
            <w:tcW w:w="2198" w:type="dxa"/>
            <w:shd w:val="clear" w:color="auto" w:fill="FFFFFF" w:themeFill="background1"/>
          </w:tcPr>
          <w:p w14:paraId="557E101A" w14:textId="77777777" w:rsidR="00DE40F8" w:rsidRPr="00351440" w:rsidRDefault="00DE40F8" w:rsidP="00ED7B25"/>
        </w:tc>
        <w:tc>
          <w:tcPr>
            <w:tcW w:w="2199" w:type="dxa"/>
            <w:shd w:val="clear" w:color="auto" w:fill="FFFFFF" w:themeFill="background1"/>
          </w:tcPr>
          <w:p w14:paraId="603CA131" w14:textId="77777777" w:rsidR="00DE40F8" w:rsidRPr="00351440" w:rsidRDefault="00DE40F8" w:rsidP="00ED7B25"/>
        </w:tc>
        <w:tc>
          <w:tcPr>
            <w:tcW w:w="5249" w:type="dxa"/>
            <w:shd w:val="clear" w:color="auto" w:fill="FFFFFF" w:themeFill="background1"/>
          </w:tcPr>
          <w:p w14:paraId="1100B649" w14:textId="77777777" w:rsidR="00DE40F8" w:rsidRPr="00351440" w:rsidRDefault="00DE40F8" w:rsidP="00ED7B25"/>
        </w:tc>
      </w:tr>
      <w:tr w:rsidR="00DE40F8" w:rsidRPr="00351440" w14:paraId="73220303" w14:textId="77777777" w:rsidTr="00ED7B25">
        <w:trPr>
          <w:trHeight w:val="305"/>
        </w:trPr>
        <w:tc>
          <w:tcPr>
            <w:tcW w:w="3618" w:type="dxa"/>
            <w:shd w:val="clear" w:color="auto" w:fill="FFFFFF" w:themeFill="background1"/>
          </w:tcPr>
          <w:p w14:paraId="20B6F07D" w14:textId="77777777" w:rsidR="00DE40F8" w:rsidRPr="00351440" w:rsidRDefault="00DE40F8" w:rsidP="00ED7B25"/>
        </w:tc>
        <w:tc>
          <w:tcPr>
            <w:tcW w:w="906" w:type="dxa"/>
            <w:shd w:val="clear" w:color="auto" w:fill="FFFFFF" w:themeFill="background1"/>
          </w:tcPr>
          <w:p w14:paraId="2534B97D" w14:textId="77777777" w:rsidR="00DE40F8" w:rsidRPr="00351440" w:rsidRDefault="00DE40F8" w:rsidP="00ED7B25"/>
        </w:tc>
        <w:tc>
          <w:tcPr>
            <w:tcW w:w="2198" w:type="dxa"/>
            <w:shd w:val="clear" w:color="auto" w:fill="FFFFFF" w:themeFill="background1"/>
          </w:tcPr>
          <w:p w14:paraId="72BCAE39" w14:textId="77777777" w:rsidR="00DE40F8" w:rsidRPr="00351440" w:rsidRDefault="00DE40F8" w:rsidP="00ED7B25"/>
        </w:tc>
        <w:tc>
          <w:tcPr>
            <w:tcW w:w="2199" w:type="dxa"/>
            <w:shd w:val="clear" w:color="auto" w:fill="FFFFFF" w:themeFill="background1"/>
          </w:tcPr>
          <w:p w14:paraId="4B74BB4A" w14:textId="77777777" w:rsidR="00DE40F8" w:rsidRPr="00351440" w:rsidRDefault="00DE40F8" w:rsidP="00ED7B25"/>
        </w:tc>
        <w:tc>
          <w:tcPr>
            <w:tcW w:w="5249" w:type="dxa"/>
            <w:shd w:val="clear" w:color="auto" w:fill="FFFFFF" w:themeFill="background1"/>
          </w:tcPr>
          <w:p w14:paraId="5841E604" w14:textId="77777777" w:rsidR="00DE40F8" w:rsidRPr="00351440" w:rsidRDefault="00DE40F8" w:rsidP="00ED7B25"/>
        </w:tc>
      </w:tr>
    </w:tbl>
    <w:p w14:paraId="7ADA88F1" w14:textId="77777777" w:rsidR="00DE40F8" w:rsidRPr="00351440" w:rsidRDefault="00DE40F8" w:rsidP="00DE40F8"/>
    <w:p w14:paraId="2CC47352" w14:textId="77777777" w:rsidR="00DE40F8" w:rsidRDefault="00DE40F8" w:rsidP="00DE40F8">
      <w:pPr>
        <w:rPr>
          <w:rFonts w:eastAsiaTheme="majorEastAsia" w:cstheme="majorBidi"/>
          <w:color w:val="0F4761" w:themeColor="accent1" w:themeShade="BF"/>
          <w:sz w:val="28"/>
          <w:szCs w:val="28"/>
        </w:rPr>
      </w:pPr>
    </w:p>
    <w:p w14:paraId="0788EEAE" w14:textId="77777777" w:rsidR="00DE40F8" w:rsidRDefault="00DE40F8" w:rsidP="00DE40F8">
      <w:pPr>
        <w:rPr>
          <w:rFonts w:eastAsiaTheme="majorEastAsia" w:cstheme="majorBidi"/>
          <w:color w:val="0F4761" w:themeColor="accent1" w:themeShade="BF"/>
          <w:sz w:val="28"/>
          <w:szCs w:val="28"/>
        </w:rPr>
      </w:pPr>
    </w:p>
    <w:p w14:paraId="2B392D2E" w14:textId="40823B0F" w:rsidR="00DE40F8" w:rsidRDefault="00DE40F8" w:rsidP="00DE40F8">
      <w:pPr>
        <w:pStyle w:val="Heading3"/>
      </w:pPr>
      <w:r>
        <w:t xml:space="preserve">Topic </w:t>
      </w:r>
      <w:proofErr w:type="gramStart"/>
      <w:r>
        <w:t>6</w:t>
      </w:r>
      <w:r>
        <w:t xml:space="preserve"> :</w:t>
      </w:r>
      <w:proofErr w:type="gramEnd"/>
      <w:r>
        <w:t xml:space="preserve"> Topic title</w:t>
      </w:r>
    </w:p>
    <w:p w14:paraId="4B86F861" w14:textId="77777777" w:rsidR="00DE40F8" w:rsidRDefault="00DE40F8" w:rsidP="00DE40F8">
      <w:pPr>
        <w:pStyle w:val="Heading4"/>
      </w:pPr>
      <w:r>
        <w:t>Topic Learning objectives</w:t>
      </w:r>
    </w:p>
    <w:p w14:paraId="13F383B2" w14:textId="77777777" w:rsidR="00DE40F8" w:rsidRDefault="00DE40F8" w:rsidP="00DE40F8">
      <w:pPr>
        <w:pStyle w:val="ListParagraph"/>
        <w:numPr>
          <w:ilvl w:val="0"/>
          <w:numId w:val="3"/>
        </w:numPr>
      </w:pPr>
      <w:r>
        <w:t>TLO 1</w:t>
      </w:r>
    </w:p>
    <w:p w14:paraId="00101112" w14:textId="77777777" w:rsidR="00DE40F8" w:rsidRDefault="00DE40F8" w:rsidP="00DE40F8">
      <w:pPr>
        <w:pStyle w:val="ListParagraph"/>
        <w:numPr>
          <w:ilvl w:val="0"/>
          <w:numId w:val="3"/>
        </w:numPr>
      </w:pPr>
      <w:r>
        <w:t>TLO 2</w:t>
      </w:r>
    </w:p>
    <w:p w14:paraId="036B8502" w14:textId="77777777" w:rsidR="00DE40F8" w:rsidRPr="000F0D40" w:rsidRDefault="00DE40F8" w:rsidP="00DE40F8">
      <w:pPr>
        <w:pStyle w:val="ListParagraph"/>
        <w:numPr>
          <w:ilvl w:val="0"/>
          <w:numId w:val="3"/>
        </w:numPr>
      </w:pPr>
      <w:r>
        <w:t>TLO 3</w:t>
      </w:r>
    </w:p>
    <w:p w14:paraId="4EDA4A4F" w14:textId="77777777" w:rsidR="00DE40F8" w:rsidRDefault="00DE40F8" w:rsidP="00DE40F8">
      <w:pPr>
        <w:pStyle w:val="Heading4"/>
      </w:pPr>
      <w:r>
        <w:t>Topic introduction</w:t>
      </w:r>
    </w:p>
    <w:p w14:paraId="2761A31E" w14:textId="77777777" w:rsidR="00DE40F8" w:rsidRDefault="00DE40F8" w:rsidP="00DE40F8"/>
    <w:tbl>
      <w:tblPr>
        <w:tblStyle w:val="TableGrid"/>
        <w:tblW w:w="14170" w:type="dxa"/>
        <w:tblLayout w:type="fixed"/>
        <w:tblLook w:val="04A0" w:firstRow="1" w:lastRow="0" w:firstColumn="1" w:lastColumn="0" w:noHBand="0" w:noVBand="1"/>
      </w:tblPr>
      <w:tblGrid>
        <w:gridCol w:w="3618"/>
        <w:gridCol w:w="906"/>
        <w:gridCol w:w="2198"/>
        <w:gridCol w:w="2199"/>
        <w:gridCol w:w="5249"/>
      </w:tblGrid>
      <w:tr w:rsidR="00DE40F8" w:rsidRPr="005F0BA2" w14:paraId="72B4D909" w14:textId="77777777" w:rsidTr="00ED7B25">
        <w:trPr>
          <w:trHeight w:val="305"/>
        </w:trPr>
        <w:tc>
          <w:tcPr>
            <w:tcW w:w="3618" w:type="dxa"/>
            <w:shd w:val="clear" w:color="auto" w:fill="D1D1D1" w:themeFill="background2" w:themeFillShade="E6"/>
          </w:tcPr>
          <w:p w14:paraId="67BB852C" w14:textId="77777777" w:rsidR="00DE40F8" w:rsidRPr="005F0BA2" w:rsidRDefault="00DE40F8" w:rsidP="00ED7B25">
            <w:pPr>
              <w:pStyle w:val="Heading4"/>
            </w:pPr>
            <w:r>
              <w:t>Engagement / Resource</w:t>
            </w:r>
          </w:p>
        </w:tc>
        <w:tc>
          <w:tcPr>
            <w:tcW w:w="906" w:type="dxa"/>
            <w:shd w:val="clear" w:color="auto" w:fill="D1D1D1" w:themeFill="background2" w:themeFillShade="E6"/>
          </w:tcPr>
          <w:p w14:paraId="1FF0C992" w14:textId="77777777" w:rsidR="00DE40F8" w:rsidRPr="005F0BA2" w:rsidRDefault="00DE40F8" w:rsidP="00ED7B25">
            <w:pPr>
              <w:pStyle w:val="Heading4"/>
            </w:pPr>
            <w:r>
              <w:t>TLO</w:t>
            </w:r>
          </w:p>
        </w:tc>
        <w:tc>
          <w:tcPr>
            <w:tcW w:w="2198" w:type="dxa"/>
            <w:shd w:val="clear" w:color="auto" w:fill="D1D1D1" w:themeFill="background2" w:themeFillShade="E6"/>
          </w:tcPr>
          <w:p w14:paraId="73719EAF" w14:textId="77777777" w:rsidR="00DE40F8" w:rsidRPr="005F0BA2" w:rsidRDefault="00DE40F8" w:rsidP="00ED7B25">
            <w:pPr>
              <w:pStyle w:val="Heading4"/>
            </w:pPr>
            <w:r w:rsidRPr="005F0BA2">
              <w:t>Purpose</w:t>
            </w:r>
          </w:p>
        </w:tc>
        <w:tc>
          <w:tcPr>
            <w:tcW w:w="2199" w:type="dxa"/>
            <w:shd w:val="clear" w:color="auto" w:fill="D1D1D1" w:themeFill="background2" w:themeFillShade="E6"/>
          </w:tcPr>
          <w:p w14:paraId="68E185B3" w14:textId="77777777" w:rsidR="00DE40F8" w:rsidRPr="005F0BA2" w:rsidRDefault="00DE40F8" w:rsidP="00ED7B25">
            <w:pPr>
              <w:pStyle w:val="Heading4"/>
            </w:pPr>
            <w:r>
              <w:t>Responsibility</w:t>
            </w:r>
          </w:p>
        </w:tc>
        <w:tc>
          <w:tcPr>
            <w:tcW w:w="5249" w:type="dxa"/>
            <w:shd w:val="clear" w:color="auto" w:fill="D1D1D1" w:themeFill="background2" w:themeFillShade="E6"/>
          </w:tcPr>
          <w:p w14:paraId="2ED3140C" w14:textId="77777777" w:rsidR="00DE40F8" w:rsidRPr="005F0BA2" w:rsidRDefault="00DE40F8" w:rsidP="00ED7B25">
            <w:pPr>
              <w:pStyle w:val="Heading4"/>
            </w:pPr>
            <w:r>
              <w:t>Notes</w:t>
            </w:r>
          </w:p>
        </w:tc>
      </w:tr>
      <w:tr w:rsidR="00DE40F8" w:rsidRPr="00351440" w14:paraId="1B574B3A" w14:textId="77777777" w:rsidTr="00ED7B25">
        <w:trPr>
          <w:trHeight w:val="305"/>
        </w:trPr>
        <w:tc>
          <w:tcPr>
            <w:tcW w:w="3618" w:type="dxa"/>
            <w:shd w:val="clear" w:color="auto" w:fill="FFFFFF" w:themeFill="background1"/>
          </w:tcPr>
          <w:p w14:paraId="1EF735D1" w14:textId="77777777" w:rsidR="00DE40F8" w:rsidRPr="00351440" w:rsidRDefault="00DE40F8" w:rsidP="00ED7B25"/>
        </w:tc>
        <w:tc>
          <w:tcPr>
            <w:tcW w:w="906" w:type="dxa"/>
            <w:shd w:val="clear" w:color="auto" w:fill="FFFFFF" w:themeFill="background1"/>
          </w:tcPr>
          <w:p w14:paraId="0CD85D09" w14:textId="77777777" w:rsidR="00DE40F8" w:rsidRPr="00351440" w:rsidRDefault="00DE40F8" w:rsidP="00ED7B25"/>
        </w:tc>
        <w:tc>
          <w:tcPr>
            <w:tcW w:w="2198" w:type="dxa"/>
            <w:shd w:val="clear" w:color="auto" w:fill="FFFFFF" w:themeFill="background1"/>
          </w:tcPr>
          <w:p w14:paraId="6375C808" w14:textId="77777777" w:rsidR="00DE40F8" w:rsidRPr="00351440" w:rsidRDefault="00DE40F8" w:rsidP="00ED7B25"/>
        </w:tc>
        <w:tc>
          <w:tcPr>
            <w:tcW w:w="2199" w:type="dxa"/>
            <w:shd w:val="clear" w:color="auto" w:fill="FFFFFF" w:themeFill="background1"/>
          </w:tcPr>
          <w:p w14:paraId="3887C9BA" w14:textId="77777777" w:rsidR="00DE40F8" w:rsidRPr="00351440" w:rsidRDefault="00DE40F8" w:rsidP="00ED7B25"/>
        </w:tc>
        <w:tc>
          <w:tcPr>
            <w:tcW w:w="5249" w:type="dxa"/>
            <w:shd w:val="clear" w:color="auto" w:fill="FFFFFF" w:themeFill="background1"/>
          </w:tcPr>
          <w:p w14:paraId="4C52B0D9" w14:textId="77777777" w:rsidR="00DE40F8" w:rsidRPr="00351440" w:rsidRDefault="00DE40F8" w:rsidP="00ED7B25"/>
        </w:tc>
      </w:tr>
      <w:tr w:rsidR="00DE40F8" w:rsidRPr="00351440" w14:paraId="1E5B2750" w14:textId="77777777" w:rsidTr="00ED7B25">
        <w:trPr>
          <w:trHeight w:val="305"/>
        </w:trPr>
        <w:tc>
          <w:tcPr>
            <w:tcW w:w="3618" w:type="dxa"/>
            <w:shd w:val="clear" w:color="auto" w:fill="FFFFFF" w:themeFill="background1"/>
          </w:tcPr>
          <w:p w14:paraId="7EEDB41A" w14:textId="77777777" w:rsidR="00DE40F8" w:rsidRPr="00351440" w:rsidRDefault="00DE40F8" w:rsidP="00ED7B25"/>
        </w:tc>
        <w:tc>
          <w:tcPr>
            <w:tcW w:w="906" w:type="dxa"/>
            <w:shd w:val="clear" w:color="auto" w:fill="FFFFFF" w:themeFill="background1"/>
          </w:tcPr>
          <w:p w14:paraId="002346F4" w14:textId="77777777" w:rsidR="00DE40F8" w:rsidRPr="00351440" w:rsidRDefault="00DE40F8" w:rsidP="00ED7B25"/>
        </w:tc>
        <w:tc>
          <w:tcPr>
            <w:tcW w:w="2198" w:type="dxa"/>
            <w:shd w:val="clear" w:color="auto" w:fill="FFFFFF" w:themeFill="background1"/>
          </w:tcPr>
          <w:p w14:paraId="6465BBB5" w14:textId="77777777" w:rsidR="00DE40F8" w:rsidRPr="00351440" w:rsidRDefault="00DE40F8" w:rsidP="00ED7B25"/>
        </w:tc>
        <w:tc>
          <w:tcPr>
            <w:tcW w:w="2199" w:type="dxa"/>
            <w:shd w:val="clear" w:color="auto" w:fill="FFFFFF" w:themeFill="background1"/>
          </w:tcPr>
          <w:p w14:paraId="2DDEEA05" w14:textId="77777777" w:rsidR="00DE40F8" w:rsidRPr="00351440" w:rsidRDefault="00DE40F8" w:rsidP="00ED7B25"/>
        </w:tc>
        <w:tc>
          <w:tcPr>
            <w:tcW w:w="5249" w:type="dxa"/>
            <w:shd w:val="clear" w:color="auto" w:fill="FFFFFF" w:themeFill="background1"/>
          </w:tcPr>
          <w:p w14:paraId="5BC48CD1" w14:textId="77777777" w:rsidR="00DE40F8" w:rsidRPr="00351440" w:rsidRDefault="00DE40F8" w:rsidP="00ED7B25"/>
        </w:tc>
      </w:tr>
      <w:tr w:rsidR="00DE40F8" w:rsidRPr="00351440" w14:paraId="3AFA0B6A" w14:textId="77777777" w:rsidTr="00ED7B25">
        <w:trPr>
          <w:trHeight w:val="305"/>
        </w:trPr>
        <w:tc>
          <w:tcPr>
            <w:tcW w:w="3618" w:type="dxa"/>
            <w:shd w:val="clear" w:color="auto" w:fill="FFFFFF" w:themeFill="background1"/>
          </w:tcPr>
          <w:p w14:paraId="29FFE56E" w14:textId="77777777" w:rsidR="00DE40F8" w:rsidRPr="00351440" w:rsidRDefault="00DE40F8" w:rsidP="00ED7B25"/>
        </w:tc>
        <w:tc>
          <w:tcPr>
            <w:tcW w:w="906" w:type="dxa"/>
            <w:shd w:val="clear" w:color="auto" w:fill="FFFFFF" w:themeFill="background1"/>
          </w:tcPr>
          <w:p w14:paraId="59117DBC" w14:textId="77777777" w:rsidR="00DE40F8" w:rsidRPr="00351440" w:rsidRDefault="00DE40F8" w:rsidP="00ED7B25"/>
        </w:tc>
        <w:tc>
          <w:tcPr>
            <w:tcW w:w="2198" w:type="dxa"/>
            <w:shd w:val="clear" w:color="auto" w:fill="FFFFFF" w:themeFill="background1"/>
          </w:tcPr>
          <w:p w14:paraId="0F1167CC" w14:textId="77777777" w:rsidR="00DE40F8" w:rsidRPr="00351440" w:rsidRDefault="00DE40F8" w:rsidP="00ED7B25"/>
        </w:tc>
        <w:tc>
          <w:tcPr>
            <w:tcW w:w="2199" w:type="dxa"/>
            <w:shd w:val="clear" w:color="auto" w:fill="FFFFFF" w:themeFill="background1"/>
          </w:tcPr>
          <w:p w14:paraId="29C7B010" w14:textId="77777777" w:rsidR="00DE40F8" w:rsidRPr="00351440" w:rsidRDefault="00DE40F8" w:rsidP="00ED7B25"/>
        </w:tc>
        <w:tc>
          <w:tcPr>
            <w:tcW w:w="5249" w:type="dxa"/>
            <w:shd w:val="clear" w:color="auto" w:fill="FFFFFF" w:themeFill="background1"/>
          </w:tcPr>
          <w:p w14:paraId="6CBA1D11" w14:textId="77777777" w:rsidR="00DE40F8" w:rsidRPr="00351440" w:rsidRDefault="00DE40F8" w:rsidP="00ED7B25"/>
        </w:tc>
      </w:tr>
      <w:tr w:rsidR="00DE40F8" w:rsidRPr="00351440" w14:paraId="2607A011" w14:textId="77777777" w:rsidTr="00ED7B25">
        <w:trPr>
          <w:trHeight w:val="305"/>
        </w:trPr>
        <w:tc>
          <w:tcPr>
            <w:tcW w:w="3618" w:type="dxa"/>
            <w:shd w:val="clear" w:color="auto" w:fill="FFFFFF" w:themeFill="background1"/>
          </w:tcPr>
          <w:p w14:paraId="2594AD43" w14:textId="77777777" w:rsidR="00DE40F8" w:rsidRPr="00351440" w:rsidRDefault="00DE40F8" w:rsidP="00ED7B25"/>
        </w:tc>
        <w:tc>
          <w:tcPr>
            <w:tcW w:w="906" w:type="dxa"/>
            <w:shd w:val="clear" w:color="auto" w:fill="FFFFFF" w:themeFill="background1"/>
          </w:tcPr>
          <w:p w14:paraId="53C7AF51" w14:textId="77777777" w:rsidR="00DE40F8" w:rsidRPr="00351440" w:rsidRDefault="00DE40F8" w:rsidP="00ED7B25"/>
        </w:tc>
        <w:tc>
          <w:tcPr>
            <w:tcW w:w="2198" w:type="dxa"/>
            <w:shd w:val="clear" w:color="auto" w:fill="FFFFFF" w:themeFill="background1"/>
          </w:tcPr>
          <w:p w14:paraId="2E9D974F" w14:textId="77777777" w:rsidR="00DE40F8" w:rsidRPr="00351440" w:rsidRDefault="00DE40F8" w:rsidP="00ED7B25"/>
        </w:tc>
        <w:tc>
          <w:tcPr>
            <w:tcW w:w="2199" w:type="dxa"/>
            <w:shd w:val="clear" w:color="auto" w:fill="FFFFFF" w:themeFill="background1"/>
          </w:tcPr>
          <w:p w14:paraId="6EC28637" w14:textId="77777777" w:rsidR="00DE40F8" w:rsidRPr="00351440" w:rsidRDefault="00DE40F8" w:rsidP="00ED7B25"/>
        </w:tc>
        <w:tc>
          <w:tcPr>
            <w:tcW w:w="5249" w:type="dxa"/>
            <w:shd w:val="clear" w:color="auto" w:fill="FFFFFF" w:themeFill="background1"/>
          </w:tcPr>
          <w:p w14:paraId="37A3E7FD" w14:textId="77777777" w:rsidR="00DE40F8" w:rsidRPr="00351440" w:rsidRDefault="00DE40F8" w:rsidP="00ED7B25"/>
        </w:tc>
      </w:tr>
      <w:tr w:rsidR="00DE40F8" w:rsidRPr="00351440" w14:paraId="2E6BFAB9" w14:textId="77777777" w:rsidTr="00ED7B25">
        <w:trPr>
          <w:trHeight w:val="305"/>
        </w:trPr>
        <w:tc>
          <w:tcPr>
            <w:tcW w:w="3618" w:type="dxa"/>
            <w:shd w:val="clear" w:color="auto" w:fill="FFFFFF" w:themeFill="background1"/>
          </w:tcPr>
          <w:p w14:paraId="0D9466C6" w14:textId="77777777" w:rsidR="00DE40F8" w:rsidRPr="00351440" w:rsidRDefault="00DE40F8" w:rsidP="00ED7B25"/>
        </w:tc>
        <w:tc>
          <w:tcPr>
            <w:tcW w:w="906" w:type="dxa"/>
            <w:shd w:val="clear" w:color="auto" w:fill="FFFFFF" w:themeFill="background1"/>
          </w:tcPr>
          <w:p w14:paraId="11376F0F" w14:textId="77777777" w:rsidR="00DE40F8" w:rsidRPr="00351440" w:rsidRDefault="00DE40F8" w:rsidP="00ED7B25"/>
        </w:tc>
        <w:tc>
          <w:tcPr>
            <w:tcW w:w="2198" w:type="dxa"/>
            <w:shd w:val="clear" w:color="auto" w:fill="FFFFFF" w:themeFill="background1"/>
          </w:tcPr>
          <w:p w14:paraId="16AC3D9C" w14:textId="77777777" w:rsidR="00DE40F8" w:rsidRPr="00351440" w:rsidRDefault="00DE40F8" w:rsidP="00ED7B25"/>
        </w:tc>
        <w:tc>
          <w:tcPr>
            <w:tcW w:w="2199" w:type="dxa"/>
            <w:shd w:val="clear" w:color="auto" w:fill="FFFFFF" w:themeFill="background1"/>
          </w:tcPr>
          <w:p w14:paraId="68C4551F" w14:textId="77777777" w:rsidR="00DE40F8" w:rsidRPr="00351440" w:rsidRDefault="00DE40F8" w:rsidP="00ED7B25"/>
        </w:tc>
        <w:tc>
          <w:tcPr>
            <w:tcW w:w="5249" w:type="dxa"/>
            <w:shd w:val="clear" w:color="auto" w:fill="FFFFFF" w:themeFill="background1"/>
          </w:tcPr>
          <w:p w14:paraId="4F028317" w14:textId="77777777" w:rsidR="00DE40F8" w:rsidRPr="00351440" w:rsidRDefault="00DE40F8" w:rsidP="00ED7B25"/>
        </w:tc>
      </w:tr>
      <w:tr w:rsidR="00DE40F8" w:rsidRPr="00351440" w14:paraId="38AED8D5" w14:textId="77777777" w:rsidTr="00ED7B25">
        <w:trPr>
          <w:trHeight w:val="305"/>
        </w:trPr>
        <w:tc>
          <w:tcPr>
            <w:tcW w:w="3618" w:type="dxa"/>
            <w:shd w:val="clear" w:color="auto" w:fill="FFFFFF" w:themeFill="background1"/>
          </w:tcPr>
          <w:p w14:paraId="7F7E5E39" w14:textId="77777777" w:rsidR="00DE40F8" w:rsidRPr="00351440" w:rsidRDefault="00DE40F8" w:rsidP="00ED7B25"/>
        </w:tc>
        <w:tc>
          <w:tcPr>
            <w:tcW w:w="906" w:type="dxa"/>
            <w:shd w:val="clear" w:color="auto" w:fill="FFFFFF" w:themeFill="background1"/>
          </w:tcPr>
          <w:p w14:paraId="2DF1BACD" w14:textId="77777777" w:rsidR="00DE40F8" w:rsidRPr="00351440" w:rsidRDefault="00DE40F8" w:rsidP="00ED7B25"/>
        </w:tc>
        <w:tc>
          <w:tcPr>
            <w:tcW w:w="2198" w:type="dxa"/>
            <w:shd w:val="clear" w:color="auto" w:fill="FFFFFF" w:themeFill="background1"/>
          </w:tcPr>
          <w:p w14:paraId="2D981B52" w14:textId="77777777" w:rsidR="00DE40F8" w:rsidRPr="00351440" w:rsidRDefault="00DE40F8" w:rsidP="00ED7B25"/>
        </w:tc>
        <w:tc>
          <w:tcPr>
            <w:tcW w:w="2199" w:type="dxa"/>
            <w:shd w:val="clear" w:color="auto" w:fill="FFFFFF" w:themeFill="background1"/>
          </w:tcPr>
          <w:p w14:paraId="3F5CF241" w14:textId="77777777" w:rsidR="00DE40F8" w:rsidRPr="00351440" w:rsidRDefault="00DE40F8" w:rsidP="00ED7B25"/>
        </w:tc>
        <w:tc>
          <w:tcPr>
            <w:tcW w:w="5249" w:type="dxa"/>
            <w:shd w:val="clear" w:color="auto" w:fill="FFFFFF" w:themeFill="background1"/>
          </w:tcPr>
          <w:p w14:paraId="6BC67CCE" w14:textId="77777777" w:rsidR="00DE40F8" w:rsidRPr="00351440" w:rsidRDefault="00DE40F8" w:rsidP="00ED7B25"/>
        </w:tc>
      </w:tr>
      <w:tr w:rsidR="00DE40F8" w:rsidRPr="00351440" w14:paraId="135FB6B1" w14:textId="77777777" w:rsidTr="00ED7B25">
        <w:trPr>
          <w:trHeight w:val="305"/>
        </w:trPr>
        <w:tc>
          <w:tcPr>
            <w:tcW w:w="3618" w:type="dxa"/>
            <w:shd w:val="clear" w:color="auto" w:fill="FFFFFF" w:themeFill="background1"/>
          </w:tcPr>
          <w:p w14:paraId="26C12FBC" w14:textId="77777777" w:rsidR="00DE40F8" w:rsidRPr="00351440" w:rsidRDefault="00DE40F8" w:rsidP="00ED7B25"/>
        </w:tc>
        <w:tc>
          <w:tcPr>
            <w:tcW w:w="906" w:type="dxa"/>
            <w:shd w:val="clear" w:color="auto" w:fill="FFFFFF" w:themeFill="background1"/>
          </w:tcPr>
          <w:p w14:paraId="5C50F64B" w14:textId="77777777" w:rsidR="00DE40F8" w:rsidRPr="00351440" w:rsidRDefault="00DE40F8" w:rsidP="00ED7B25"/>
        </w:tc>
        <w:tc>
          <w:tcPr>
            <w:tcW w:w="2198" w:type="dxa"/>
            <w:shd w:val="clear" w:color="auto" w:fill="FFFFFF" w:themeFill="background1"/>
          </w:tcPr>
          <w:p w14:paraId="29058186" w14:textId="77777777" w:rsidR="00DE40F8" w:rsidRPr="00351440" w:rsidRDefault="00DE40F8" w:rsidP="00ED7B25"/>
        </w:tc>
        <w:tc>
          <w:tcPr>
            <w:tcW w:w="2199" w:type="dxa"/>
            <w:shd w:val="clear" w:color="auto" w:fill="FFFFFF" w:themeFill="background1"/>
          </w:tcPr>
          <w:p w14:paraId="5346C932" w14:textId="77777777" w:rsidR="00DE40F8" w:rsidRPr="00351440" w:rsidRDefault="00DE40F8" w:rsidP="00ED7B25"/>
        </w:tc>
        <w:tc>
          <w:tcPr>
            <w:tcW w:w="5249" w:type="dxa"/>
            <w:shd w:val="clear" w:color="auto" w:fill="FFFFFF" w:themeFill="background1"/>
          </w:tcPr>
          <w:p w14:paraId="5DA162FF" w14:textId="77777777" w:rsidR="00DE40F8" w:rsidRPr="00351440" w:rsidRDefault="00DE40F8" w:rsidP="00ED7B25"/>
        </w:tc>
      </w:tr>
      <w:tr w:rsidR="00DE40F8" w:rsidRPr="00351440" w14:paraId="608C913A" w14:textId="77777777" w:rsidTr="00ED7B25">
        <w:trPr>
          <w:trHeight w:val="305"/>
        </w:trPr>
        <w:tc>
          <w:tcPr>
            <w:tcW w:w="3618" w:type="dxa"/>
            <w:shd w:val="clear" w:color="auto" w:fill="FFFFFF" w:themeFill="background1"/>
          </w:tcPr>
          <w:p w14:paraId="59F066E9" w14:textId="77777777" w:rsidR="00DE40F8" w:rsidRPr="00351440" w:rsidRDefault="00DE40F8" w:rsidP="00ED7B25"/>
        </w:tc>
        <w:tc>
          <w:tcPr>
            <w:tcW w:w="906" w:type="dxa"/>
            <w:shd w:val="clear" w:color="auto" w:fill="FFFFFF" w:themeFill="background1"/>
          </w:tcPr>
          <w:p w14:paraId="76A8E4D7" w14:textId="77777777" w:rsidR="00DE40F8" w:rsidRPr="00351440" w:rsidRDefault="00DE40F8" w:rsidP="00ED7B25"/>
        </w:tc>
        <w:tc>
          <w:tcPr>
            <w:tcW w:w="2198" w:type="dxa"/>
            <w:shd w:val="clear" w:color="auto" w:fill="FFFFFF" w:themeFill="background1"/>
          </w:tcPr>
          <w:p w14:paraId="485FF109" w14:textId="77777777" w:rsidR="00DE40F8" w:rsidRPr="00351440" w:rsidRDefault="00DE40F8" w:rsidP="00ED7B25"/>
        </w:tc>
        <w:tc>
          <w:tcPr>
            <w:tcW w:w="2199" w:type="dxa"/>
            <w:shd w:val="clear" w:color="auto" w:fill="FFFFFF" w:themeFill="background1"/>
          </w:tcPr>
          <w:p w14:paraId="23AEB386" w14:textId="77777777" w:rsidR="00DE40F8" w:rsidRPr="00351440" w:rsidRDefault="00DE40F8" w:rsidP="00ED7B25"/>
        </w:tc>
        <w:tc>
          <w:tcPr>
            <w:tcW w:w="5249" w:type="dxa"/>
            <w:shd w:val="clear" w:color="auto" w:fill="FFFFFF" w:themeFill="background1"/>
          </w:tcPr>
          <w:p w14:paraId="0029D993" w14:textId="77777777" w:rsidR="00DE40F8" w:rsidRPr="00351440" w:rsidRDefault="00DE40F8" w:rsidP="00ED7B25"/>
        </w:tc>
      </w:tr>
      <w:tr w:rsidR="00DE40F8" w:rsidRPr="00351440" w14:paraId="7A6FEED8" w14:textId="77777777" w:rsidTr="00ED7B25">
        <w:trPr>
          <w:trHeight w:val="305"/>
        </w:trPr>
        <w:tc>
          <w:tcPr>
            <w:tcW w:w="3618" w:type="dxa"/>
            <w:shd w:val="clear" w:color="auto" w:fill="FFFFFF" w:themeFill="background1"/>
          </w:tcPr>
          <w:p w14:paraId="0BAC3A16" w14:textId="77777777" w:rsidR="00DE40F8" w:rsidRPr="00351440" w:rsidRDefault="00DE40F8" w:rsidP="00ED7B25"/>
        </w:tc>
        <w:tc>
          <w:tcPr>
            <w:tcW w:w="906" w:type="dxa"/>
            <w:shd w:val="clear" w:color="auto" w:fill="FFFFFF" w:themeFill="background1"/>
          </w:tcPr>
          <w:p w14:paraId="693D21F3" w14:textId="77777777" w:rsidR="00DE40F8" w:rsidRPr="00351440" w:rsidRDefault="00DE40F8" w:rsidP="00ED7B25"/>
        </w:tc>
        <w:tc>
          <w:tcPr>
            <w:tcW w:w="2198" w:type="dxa"/>
            <w:shd w:val="clear" w:color="auto" w:fill="FFFFFF" w:themeFill="background1"/>
          </w:tcPr>
          <w:p w14:paraId="694C5DD0" w14:textId="77777777" w:rsidR="00DE40F8" w:rsidRPr="00351440" w:rsidRDefault="00DE40F8" w:rsidP="00ED7B25"/>
        </w:tc>
        <w:tc>
          <w:tcPr>
            <w:tcW w:w="2199" w:type="dxa"/>
            <w:shd w:val="clear" w:color="auto" w:fill="FFFFFF" w:themeFill="background1"/>
          </w:tcPr>
          <w:p w14:paraId="31B7DC0A" w14:textId="77777777" w:rsidR="00DE40F8" w:rsidRPr="00351440" w:rsidRDefault="00DE40F8" w:rsidP="00ED7B25"/>
        </w:tc>
        <w:tc>
          <w:tcPr>
            <w:tcW w:w="5249" w:type="dxa"/>
            <w:shd w:val="clear" w:color="auto" w:fill="FFFFFF" w:themeFill="background1"/>
          </w:tcPr>
          <w:p w14:paraId="75813F8D" w14:textId="77777777" w:rsidR="00DE40F8" w:rsidRPr="00351440" w:rsidRDefault="00DE40F8" w:rsidP="00ED7B25"/>
        </w:tc>
      </w:tr>
    </w:tbl>
    <w:p w14:paraId="332AC097" w14:textId="77777777" w:rsidR="00DE40F8" w:rsidRPr="00351440" w:rsidRDefault="00DE40F8" w:rsidP="00DE40F8"/>
    <w:p w14:paraId="0A2B3EE5" w14:textId="77777777" w:rsidR="00DE40F8" w:rsidRDefault="00DE40F8" w:rsidP="00DE40F8">
      <w:pPr>
        <w:pStyle w:val="Heading4"/>
      </w:pPr>
      <w:r>
        <w:t>Page title</w:t>
      </w:r>
    </w:p>
    <w:tbl>
      <w:tblPr>
        <w:tblStyle w:val="TableGrid"/>
        <w:tblW w:w="14170" w:type="dxa"/>
        <w:tblLayout w:type="fixed"/>
        <w:tblLook w:val="04A0" w:firstRow="1" w:lastRow="0" w:firstColumn="1" w:lastColumn="0" w:noHBand="0" w:noVBand="1"/>
      </w:tblPr>
      <w:tblGrid>
        <w:gridCol w:w="3618"/>
        <w:gridCol w:w="906"/>
        <w:gridCol w:w="2198"/>
        <w:gridCol w:w="2199"/>
        <w:gridCol w:w="5249"/>
      </w:tblGrid>
      <w:tr w:rsidR="00DE40F8" w:rsidRPr="005F0BA2" w14:paraId="0CC06C48" w14:textId="77777777" w:rsidTr="00ED7B25">
        <w:trPr>
          <w:trHeight w:val="305"/>
        </w:trPr>
        <w:tc>
          <w:tcPr>
            <w:tcW w:w="3618" w:type="dxa"/>
            <w:shd w:val="clear" w:color="auto" w:fill="D1D1D1" w:themeFill="background2" w:themeFillShade="E6"/>
          </w:tcPr>
          <w:p w14:paraId="38188918" w14:textId="77777777" w:rsidR="00DE40F8" w:rsidRPr="005F0BA2" w:rsidRDefault="00DE40F8" w:rsidP="00ED7B25">
            <w:pPr>
              <w:pStyle w:val="Heading4"/>
            </w:pPr>
            <w:r>
              <w:t>Engagement / Resource</w:t>
            </w:r>
          </w:p>
        </w:tc>
        <w:tc>
          <w:tcPr>
            <w:tcW w:w="906" w:type="dxa"/>
            <w:shd w:val="clear" w:color="auto" w:fill="D1D1D1" w:themeFill="background2" w:themeFillShade="E6"/>
          </w:tcPr>
          <w:p w14:paraId="20503683" w14:textId="77777777" w:rsidR="00DE40F8" w:rsidRPr="005F0BA2" w:rsidRDefault="00DE40F8" w:rsidP="00ED7B25">
            <w:pPr>
              <w:pStyle w:val="Heading4"/>
            </w:pPr>
            <w:r>
              <w:t>TLO</w:t>
            </w:r>
          </w:p>
        </w:tc>
        <w:tc>
          <w:tcPr>
            <w:tcW w:w="2198" w:type="dxa"/>
            <w:shd w:val="clear" w:color="auto" w:fill="D1D1D1" w:themeFill="background2" w:themeFillShade="E6"/>
          </w:tcPr>
          <w:p w14:paraId="4047FC6F" w14:textId="77777777" w:rsidR="00DE40F8" w:rsidRPr="005F0BA2" w:rsidRDefault="00DE40F8" w:rsidP="00ED7B25">
            <w:pPr>
              <w:pStyle w:val="Heading4"/>
            </w:pPr>
            <w:r w:rsidRPr="005F0BA2">
              <w:t>Purpose</w:t>
            </w:r>
          </w:p>
        </w:tc>
        <w:tc>
          <w:tcPr>
            <w:tcW w:w="2199" w:type="dxa"/>
            <w:shd w:val="clear" w:color="auto" w:fill="D1D1D1" w:themeFill="background2" w:themeFillShade="E6"/>
          </w:tcPr>
          <w:p w14:paraId="24ABF4AF" w14:textId="77777777" w:rsidR="00DE40F8" w:rsidRPr="005F0BA2" w:rsidRDefault="00DE40F8" w:rsidP="00ED7B25">
            <w:pPr>
              <w:pStyle w:val="Heading4"/>
            </w:pPr>
            <w:r>
              <w:t>Responsibility</w:t>
            </w:r>
          </w:p>
        </w:tc>
        <w:tc>
          <w:tcPr>
            <w:tcW w:w="5249" w:type="dxa"/>
            <w:shd w:val="clear" w:color="auto" w:fill="D1D1D1" w:themeFill="background2" w:themeFillShade="E6"/>
          </w:tcPr>
          <w:p w14:paraId="73D6A68D" w14:textId="77777777" w:rsidR="00DE40F8" w:rsidRPr="005F0BA2" w:rsidRDefault="00DE40F8" w:rsidP="00ED7B25">
            <w:pPr>
              <w:pStyle w:val="Heading4"/>
            </w:pPr>
            <w:r>
              <w:t>Notes</w:t>
            </w:r>
          </w:p>
        </w:tc>
      </w:tr>
      <w:tr w:rsidR="00DE40F8" w:rsidRPr="00351440" w14:paraId="1BC63650" w14:textId="77777777" w:rsidTr="00ED7B25">
        <w:trPr>
          <w:trHeight w:val="305"/>
        </w:trPr>
        <w:tc>
          <w:tcPr>
            <w:tcW w:w="3618" w:type="dxa"/>
            <w:shd w:val="clear" w:color="auto" w:fill="FFFFFF" w:themeFill="background1"/>
          </w:tcPr>
          <w:p w14:paraId="4D06BFC7" w14:textId="77777777" w:rsidR="00DE40F8" w:rsidRPr="00351440" w:rsidRDefault="00DE40F8" w:rsidP="00ED7B25"/>
        </w:tc>
        <w:tc>
          <w:tcPr>
            <w:tcW w:w="906" w:type="dxa"/>
            <w:shd w:val="clear" w:color="auto" w:fill="FFFFFF" w:themeFill="background1"/>
          </w:tcPr>
          <w:p w14:paraId="16F802EC" w14:textId="77777777" w:rsidR="00DE40F8" w:rsidRPr="00351440" w:rsidRDefault="00DE40F8" w:rsidP="00ED7B25"/>
        </w:tc>
        <w:tc>
          <w:tcPr>
            <w:tcW w:w="2198" w:type="dxa"/>
            <w:shd w:val="clear" w:color="auto" w:fill="FFFFFF" w:themeFill="background1"/>
          </w:tcPr>
          <w:p w14:paraId="4394D21B" w14:textId="77777777" w:rsidR="00DE40F8" w:rsidRPr="00351440" w:rsidRDefault="00DE40F8" w:rsidP="00ED7B25"/>
        </w:tc>
        <w:tc>
          <w:tcPr>
            <w:tcW w:w="2199" w:type="dxa"/>
            <w:shd w:val="clear" w:color="auto" w:fill="FFFFFF" w:themeFill="background1"/>
          </w:tcPr>
          <w:p w14:paraId="3F4D1C64" w14:textId="77777777" w:rsidR="00DE40F8" w:rsidRPr="00351440" w:rsidRDefault="00DE40F8" w:rsidP="00ED7B25"/>
        </w:tc>
        <w:tc>
          <w:tcPr>
            <w:tcW w:w="5249" w:type="dxa"/>
            <w:shd w:val="clear" w:color="auto" w:fill="FFFFFF" w:themeFill="background1"/>
          </w:tcPr>
          <w:p w14:paraId="0C470637" w14:textId="77777777" w:rsidR="00DE40F8" w:rsidRPr="00351440" w:rsidRDefault="00DE40F8" w:rsidP="00ED7B25"/>
        </w:tc>
      </w:tr>
      <w:tr w:rsidR="00DE40F8" w:rsidRPr="00351440" w14:paraId="133D2549" w14:textId="77777777" w:rsidTr="00ED7B25">
        <w:trPr>
          <w:trHeight w:val="305"/>
        </w:trPr>
        <w:tc>
          <w:tcPr>
            <w:tcW w:w="3618" w:type="dxa"/>
            <w:shd w:val="clear" w:color="auto" w:fill="FFFFFF" w:themeFill="background1"/>
          </w:tcPr>
          <w:p w14:paraId="1E1E55BC" w14:textId="77777777" w:rsidR="00DE40F8" w:rsidRPr="00351440" w:rsidRDefault="00DE40F8" w:rsidP="00ED7B25"/>
        </w:tc>
        <w:tc>
          <w:tcPr>
            <w:tcW w:w="906" w:type="dxa"/>
            <w:shd w:val="clear" w:color="auto" w:fill="FFFFFF" w:themeFill="background1"/>
          </w:tcPr>
          <w:p w14:paraId="0CCBC965" w14:textId="77777777" w:rsidR="00DE40F8" w:rsidRPr="00351440" w:rsidRDefault="00DE40F8" w:rsidP="00ED7B25"/>
        </w:tc>
        <w:tc>
          <w:tcPr>
            <w:tcW w:w="2198" w:type="dxa"/>
            <w:shd w:val="clear" w:color="auto" w:fill="FFFFFF" w:themeFill="background1"/>
          </w:tcPr>
          <w:p w14:paraId="00F9CEBC" w14:textId="77777777" w:rsidR="00DE40F8" w:rsidRPr="00351440" w:rsidRDefault="00DE40F8" w:rsidP="00ED7B25"/>
        </w:tc>
        <w:tc>
          <w:tcPr>
            <w:tcW w:w="2199" w:type="dxa"/>
            <w:shd w:val="clear" w:color="auto" w:fill="FFFFFF" w:themeFill="background1"/>
          </w:tcPr>
          <w:p w14:paraId="0A7CA7C4" w14:textId="77777777" w:rsidR="00DE40F8" w:rsidRPr="00351440" w:rsidRDefault="00DE40F8" w:rsidP="00ED7B25"/>
        </w:tc>
        <w:tc>
          <w:tcPr>
            <w:tcW w:w="5249" w:type="dxa"/>
            <w:shd w:val="clear" w:color="auto" w:fill="FFFFFF" w:themeFill="background1"/>
          </w:tcPr>
          <w:p w14:paraId="6B3CB6C9" w14:textId="77777777" w:rsidR="00DE40F8" w:rsidRPr="00351440" w:rsidRDefault="00DE40F8" w:rsidP="00ED7B25"/>
        </w:tc>
      </w:tr>
      <w:tr w:rsidR="00DE40F8" w:rsidRPr="00351440" w14:paraId="10F6A2EB" w14:textId="77777777" w:rsidTr="00ED7B25">
        <w:trPr>
          <w:trHeight w:val="305"/>
        </w:trPr>
        <w:tc>
          <w:tcPr>
            <w:tcW w:w="3618" w:type="dxa"/>
            <w:shd w:val="clear" w:color="auto" w:fill="FFFFFF" w:themeFill="background1"/>
          </w:tcPr>
          <w:p w14:paraId="2BCC1EBD" w14:textId="77777777" w:rsidR="00DE40F8" w:rsidRPr="00351440" w:rsidRDefault="00DE40F8" w:rsidP="00ED7B25"/>
        </w:tc>
        <w:tc>
          <w:tcPr>
            <w:tcW w:w="906" w:type="dxa"/>
            <w:shd w:val="clear" w:color="auto" w:fill="FFFFFF" w:themeFill="background1"/>
          </w:tcPr>
          <w:p w14:paraId="50C3FB7F" w14:textId="77777777" w:rsidR="00DE40F8" w:rsidRPr="00351440" w:rsidRDefault="00DE40F8" w:rsidP="00ED7B25"/>
        </w:tc>
        <w:tc>
          <w:tcPr>
            <w:tcW w:w="2198" w:type="dxa"/>
            <w:shd w:val="clear" w:color="auto" w:fill="FFFFFF" w:themeFill="background1"/>
          </w:tcPr>
          <w:p w14:paraId="099411E1" w14:textId="77777777" w:rsidR="00DE40F8" w:rsidRPr="00351440" w:rsidRDefault="00DE40F8" w:rsidP="00ED7B25"/>
        </w:tc>
        <w:tc>
          <w:tcPr>
            <w:tcW w:w="2199" w:type="dxa"/>
            <w:shd w:val="clear" w:color="auto" w:fill="FFFFFF" w:themeFill="background1"/>
          </w:tcPr>
          <w:p w14:paraId="107E96F2" w14:textId="77777777" w:rsidR="00DE40F8" w:rsidRPr="00351440" w:rsidRDefault="00DE40F8" w:rsidP="00ED7B25"/>
        </w:tc>
        <w:tc>
          <w:tcPr>
            <w:tcW w:w="5249" w:type="dxa"/>
            <w:shd w:val="clear" w:color="auto" w:fill="FFFFFF" w:themeFill="background1"/>
          </w:tcPr>
          <w:p w14:paraId="637169D9" w14:textId="77777777" w:rsidR="00DE40F8" w:rsidRPr="00351440" w:rsidRDefault="00DE40F8" w:rsidP="00ED7B25"/>
        </w:tc>
      </w:tr>
      <w:tr w:rsidR="00DE40F8" w:rsidRPr="00351440" w14:paraId="140AA474" w14:textId="77777777" w:rsidTr="00ED7B25">
        <w:trPr>
          <w:trHeight w:val="305"/>
        </w:trPr>
        <w:tc>
          <w:tcPr>
            <w:tcW w:w="3618" w:type="dxa"/>
            <w:shd w:val="clear" w:color="auto" w:fill="FFFFFF" w:themeFill="background1"/>
          </w:tcPr>
          <w:p w14:paraId="60D4D93A" w14:textId="77777777" w:rsidR="00DE40F8" w:rsidRPr="00351440" w:rsidRDefault="00DE40F8" w:rsidP="00ED7B25"/>
        </w:tc>
        <w:tc>
          <w:tcPr>
            <w:tcW w:w="906" w:type="dxa"/>
            <w:shd w:val="clear" w:color="auto" w:fill="FFFFFF" w:themeFill="background1"/>
          </w:tcPr>
          <w:p w14:paraId="609E6753" w14:textId="77777777" w:rsidR="00DE40F8" w:rsidRPr="00351440" w:rsidRDefault="00DE40F8" w:rsidP="00ED7B25"/>
        </w:tc>
        <w:tc>
          <w:tcPr>
            <w:tcW w:w="2198" w:type="dxa"/>
            <w:shd w:val="clear" w:color="auto" w:fill="FFFFFF" w:themeFill="background1"/>
          </w:tcPr>
          <w:p w14:paraId="37EED284" w14:textId="77777777" w:rsidR="00DE40F8" w:rsidRPr="00351440" w:rsidRDefault="00DE40F8" w:rsidP="00ED7B25"/>
        </w:tc>
        <w:tc>
          <w:tcPr>
            <w:tcW w:w="2199" w:type="dxa"/>
            <w:shd w:val="clear" w:color="auto" w:fill="FFFFFF" w:themeFill="background1"/>
          </w:tcPr>
          <w:p w14:paraId="600ED2FD" w14:textId="77777777" w:rsidR="00DE40F8" w:rsidRPr="00351440" w:rsidRDefault="00DE40F8" w:rsidP="00ED7B25"/>
        </w:tc>
        <w:tc>
          <w:tcPr>
            <w:tcW w:w="5249" w:type="dxa"/>
            <w:shd w:val="clear" w:color="auto" w:fill="FFFFFF" w:themeFill="background1"/>
          </w:tcPr>
          <w:p w14:paraId="33C1273A" w14:textId="77777777" w:rsidR="00DE40F8" w:rsidRPr="00351440" w:rsidRDefault="00DE40F8" w:rsidP="00ED7B25"/>
        </w:tc>
      </w:tr>
      <w:tr w:rsidR="00DE40F8" w:rsidRPr="00351440" w14:paraId="7CDBF7C0" w14:textId="77777777" w:rsidTr="00ED7B25">
        <w:trPr>
          <w:trHeight w:val="305"/>
        </w:trPr>
        <w:tc>
          <w:tcPr>
            <w:tcW w:w="3618" w:type="dxa"/>
            <w:shd w:val="clear" w:color="auto" w:fill="FFFFFF" w:themeFill="background1"/>
          </w:tcPr>
          <w:p w14:paraId="7753BB72" w14:textId="77777777" w:rsidR="00DE40F8" w:rsidRPr="00351440" w:rsidRDefault="00DE40F8" w:rsidP="00ED7B25"/>
        </w:tc>
        <w:tc>
          <w:tcPr>
            <w:tcW w:w="906" w:type="dxa"/>
            <w:shd w:val="clear" w:color="auto" w:fill="FFFFFF" w:themeFill="background1"/>
          </w:tcPr>
          <w:p w14:paraId="624B054A" w14:textId="77777777" w:rsidR="00DE40F8" w:rsidRPr="00351440" w:rsidRDefault="00DE40F8" w:rsidP="00ED7B25"/>
        </w:tc>
        <w:tc>
          <w:tcPr>
            <w:tcW w:w="2198" w:type="dxa"/>
            <w:shd w:val="clear" w:color="auto" w:fill="FFFFFF" w:themeFill="background1"/>
          </w:tcPr>
          <w:p w14:paraId="7316D1E7" w14:textId="77777777" w:rsidR="00DE40F8" w:rsidRPr="00351440" w:rsidRDefault="00DE40F8" w:rsidP="00ED7B25"/>
        </w:tc>
        <w:tc>
          <w:tcPr>
            <w:tcW w:w="2199" w:type="dxa"/>
            <w:shd w:val="clear" w:color="auto" w:fill="FFFFFF" w:themeFill="background1"/>
          </w:tcPr>
          <w:p w14:paraId="4D7F8BF2" w14:textId="77777777" w:rsidR="00DE40F8" w:rsidRPr="00351440" w:rsidRDefault="00DE40F8" w:rsidP="00ED7B25"/>
        </w:tc>
        <w:tc>
          <w:tcPr>
            <w:tcW w:w="5249" w:type="dxa"/>
            <w:shd w:val="clear" w:color="auto" w:fill="FFFFFF" w:themeFill="background1"/>
          </w:tcPr>
          <w:p w14:paraId="312894A9" w14:textId="77777777" w:rsidR="00DE40F8" w:rsidRPr="00351440" w:rsidRDefault="00DE40F8" w:rsidP="00ED7B25"/>
        </w:tc>
      </w:tr>
      <w:tr w:rsidR="00DE40F8" w:rsidRPr="00351440" w14:paraId="10287BEA" w14:textId="77777777" w:rsidTr="00ED7B25">
        <w:trPr>
          <w:trHeight w:val="305"/>
        </w:trPr>
        <w:tc>
          <w:tcPr>
            <w:tcW w:w="3618" w:type="dxa"/>
            <w:shd w:val="clear" w:color="auto" w:fill="FFFFFF" w:themeFill="background1"/>
          </w:tcPr>
          <w:p w14:paraId="1DBC7138" w14:textId="77777777" w:rsidR="00DE40F8" w:rsidRPr="00351440" w:rsidRDefault="00DE40F8" w:rsidP="00ED7B25"/>
        </w:tc>
        <w:tc>
          <w:tcPr>
            <w:tcW w:w="906" w:type="dxa"/>
            <w:shd w:val="clear" w:color="auto" w:fill="FFFFFF" w:themeFill="background1"/>
          </w:tcPr>
          <w:p w14:paraId="61503D8B" w14:textId="77777777" w:rsidR="00DE40F8" w:rsidRPr="00351440" w:rsidRDefault="00DE40F8" w:rsidP="00ED7B25"/>
        </w:tc>
        <w:tc>
          <w:tcPr>
            <w:tcW w:w="2198" w:type="dxa"/>
            <w:shd w:val="clear" w:color="auto" w:fill="FFFFFF" w:themeFill="background1"/>
          </w:tcPr>
          <w:p w14:paraId="5E55F348" w14:textId="77777777" w:rsidR="00DE40F8" w:rsidRPr="00351440" w:rsidRDefault="00DE40F8" w:rsidP="00ED7B25"/>
        </w:tc>
        <w:tc>
          <w:tcPr>
            <w:tcW w:w="2199" w:type="dxa"/>
            <w:shd w:val="clear" w:color="auto" w:fill="FFFFFF" w:themeFill="background1"/>
          </w:tcPr>
          <w:p w14:paraId="2262FFAD" w14:textId="77777777" w:rsidR="00DE40F8" w:rsidRPr="00351440" w:rsidRDefault="00DE40F8" w:rsidP="00ED7B25"/>
        </w:tc>
        <w:tc>
          <w:tcPr>
            <w:tcW w:w="5249" w:type="dxa"/>
            <w:shd w:val="clear" w:color="auto" w:fill="FFFFFF" w:themeFill="background1"/>
          </w:tcPr>
          <w:p w14:paraId="4AF7669D" w14:textId="77777777" w:rsidR="00DE40F8" w:rsidRPr="00351440" w:rsidRDefault="00DE40F8" w:rsidP="00ED7B25"/>
        </w:tc>
      </w:tr>
      <w:tr w:rsidR="00DE40F8" w:rsidRPr="00351440" w14:paraId="4DE93117" w14:textId="77777777" w:rsidTr="00ED7B25">
        <w:trPr>
          <w:trHeight w:val="305"/>
        </w:trPr>
        <w:tc>
          <w:tcPr>
            <w:tcW w:w="3618" w:type="dxa"/>
            <w:shd w:val="clear" w:color="auto" w:fill="FFFFFF" w:themeFill="background1"/>
          </w:tcPr>
          <w:p w14:paraId="7C26828A" w14:textId="77777777" w:rsidR="00DE40F8" w:rsidRPr="00351440" w:rsidRDefault="00DE40F8" w:rsidP="00ED7B25"/>
        </w:tc>
        <w:tc>
          <w:tcPr>
            <w:tcW w:w="906" w:type="dxa"/>
            <w:shd w:val="clear" w:color="auto" w:fill="FFFFFF" w:themeFill="background1"/>
          </w:tcPr>
          <w:p w14:paraId="6C6AF3B9" w14:textId="77777777" w:rsidR="00DE40F8" w:rsidRPr="00351440" w:rsidRDefault="00DE40F8" w:rsidP="00ED7B25"/>
        </w:tc>
        <w:tc>
          <w:tcPr>
            <w:tcW w:w="2198" w:type="dxa"/>
            <w:shd w:val="clear" w:color="auto" w:fill="FFFFFF" w:themeFill="background1"/>
          </w:tcPr>
          <w:p w14:paraId="5E14E954" w14:textId="77777777" w:rsidR="00DE40F8" w:rsidRPr="00351440" w:rsidRDefault="00DE40F8" w:rsidP="00ED7B25"/>
        </w:tc>
        <w:tc>
          <w:tcPr>
            <w:tcW w:w="2199" w:type="dxa"/>
            <w:shd w:val="clear" w:color="auto" w:fill="FFFFFF" w:themeFill="background1"/>
          </w:tcPr>
          <w:p w14:paraId="634835B9" w14:textId="77777777" w:rsidR="00DE40F8" w:rsidRPr="00351440" w:rsidRDefault="00DE40F8" w:rsidP="00ED7B25"/>
        </w:tc>
        <w:tc>
          <w:tcPr>
            <w:tcW w:w="5249" w:type="dxa"/>
            <w:shd w:val="clear" w:color="auto" w:fill="FFFFFF" w:themeFill="background1"/>
          </w:tcPr>
          <w:p w14:paraId="6441DDDC" w14:textId="77777777" w:rsidR="00DE40F8" w:rsidRPr="00351440" w:rsidRDefault="00DE40F8" w:rsidP="00ED7B25"/>
        </w:tc>
      </w:tr>
      <w:tr w:rsidR="00DE40F8" w:rsidRPr="00351440" w14:paraId="3ECBDA52" w14:textId="77777777" w:rsidTr="00ED7B25">
        <w:trPr>
          <w:trHeight w:val="305"/>
        </w:trPr>
        <w:tc>
          <w:tcPr>
            <w:tcW w:w="3618" w:type="dxa"/>
            <w:shd w:val="clear" w:color="auto" w:fill="FFFFFF" w:themeFill="background1"/>
          </w:tcPr>
          <w:p w14:paraId="060D15FA" w14:textId="77777777" w:rsidR="00DE40F8" w:rsidRPr="00351440" w:rsidRDefault="00DE40F8" w:rsidP="00ED7B25"/>
        </w:tc>
        <w:tc>
          <w:tcPr>
            <w:tcW w:w="906" w:type="dxa"/>
            <w:shd w:val="clear" w:color="auto" w:fill="FFFFFF" w:themeFill="background1"/>
          </w:tcPr>
          <w:p w14:paraId="3F10CA66" w14:textId="77777777" w:rsidR="00DE40F8" w:rsidRPr="00351440" w:rsidRDefault="00DE40F8" w:rsidP="00ED7B25"/>
        </w:tc>
        <w:tc>
          <w:tcPr>
            <w:tcW w:w="2198" w:type="dxa"/>
            <w:shd w:val="clear" w:color="auto" w:fill="FFFFFF" w:themeFill="background1"/>
          </w:tcPr>
          <w:p w14:paraId="023175D6" w14:textId="77777777" w:rsidR="00DE40F8" w:rsidRPr="00351440" w:rsidRDefault="00DE40F8" w:rsidP="00ED7B25"/>
        </w:tc>
        <w:tc>
          <w:tcPr>
            <w:tcW w:w="2199" w:type="dxa"/>
            <w:shd w:val="clear" w:color="auto" w:fill="FFFFFF" w:themeFill="background1"/>
          </w:tcPr>
          <w:p w14:paraId="3E8250DC" w14:textId="77777777" w:rsidR="00DE40F8" w:rsidRPr="00351440" w:rsidRDefault="00DE40F8" w:rsidP="00ED7B25"/>
        </w:tc>
        <w:tc>
          <w:tcPr>
            <w:tcW w:w="5249" w:type="dxa"/>
            <w:shd w:val="clear" w:color="auto" w:fill="FFFFFF" w:themeFill="background1"/>
          </w:tcPr>
          <w:p w14:paraId="2864D1A8" w14:textId="77777777" w:rsidR="00DE40F8" w:rsidRPr="00351440" w:rsidRDefault="00DE40F8" w:rsidP="00ED7B25"/>
        </w:tc>
      </w:tr>
      <w:tr w:rsidR="00DE40F8" w:rsidRPr="00351440" w14:paraId="781FD42B" w14:textId="77777777" w:rsidTr="00ED7B25">
        <w:trPr>
          <w:trHeight w:val="305"/>
        </w:trPr>
        <w:tc>
          <w:tcPr>
            <w:tcW w:w="3618" w:type="dxa"/>
            <w:shd w:val="clear" w:color="auto" w:fill="FFFFFF" w:themeFill="background1"/>
          </w:tcPr>
          <w:p w14:paraId="2D834FC9" w14:textId="77777777" w:rsidR="00DE40F8" w:rsidRPr="00351440" w:rsidRDefault="00DE40F8" w:rsidP="00ED7B25"/>
        </w:tc>
        <w:tc>
          <w:tcPr>
            <w:tcW w:w="906" w:type="dxa"/>
            <w:shd w:val="clear" w:color="auto" w:fill="FFFFFF" w:themeFill="background1"/>
          </w:tcPr>
          <w:p w14:paraId="21989D40" w14:textId="77777777" w:rsidR="00DE40F8" w:rsidRPr="00351440" w:rsidRDefault="00DE40F8" w:rsidP="00ED7B25"/>
        </w:tc>
        <w:tc>
          <w:tcPr>
            <w:tcW w:w="2198" w:type="dxa"/>
            <w:shd w:val="clear" w:color="auto" w:fill="FFFFFF" w:themeFill="background1"/>
          </w:tcPr>
          <w:p w14:paraId="76D561CF" w14:textId="77777777" w:rsidR="00DE40F8" w:rsidRPr="00351440" w:rsidRDefault="00DE40F8" w:rsidP="00ED7B25"/>
        </w:tc>
        <w:tc>
          <w:tcPr>
            <w:tcW w:w="2199" w:type="dxa"/>
            <w:shd w:val="clear" w:color="auto" w:fill="FFFFFF" w:themeFill="background1"/>
          </w:tcPr>
          <w:p w14:paraId="73163FED" w14:textId="77777777" w:rsidR="00DE40F8" w:rsidRPr="00351440" w:rsidRDefault="00DE40F8" w:rsidP="00ED7B25"/>
        </w:tc>
        <w:tc>
          <w:tcPr>
            <w:tcW w:w="5249" w:type="dxa"/>
            <w:shd w:val="clear" w:color="auto" w:fill="FFFFFF" w:themeFill="background1"/>
          </w:tcPr>
          <w:p w14:paraId="379F5F82" w14:textId="77777777" w:rsidR="00DE40F8" w:rsidRPr="00351440" w:rsidRDefault="00DE40F8" w:rsidP="00ED7B25"/>
        </w:tc>
      </w:tr>
    </w:tbl>
    <w:p w14:paraId="781B5C92" w14:textId="77777777" w:rsidR="00DE40F8" w:rsidRPr="00351440" w:rsidRDefault="00DE40F8" w:rsidP="00DE40F8"/>
    <w:p w14:paraId="4CBB3D0E" w14:textId="77777777" w:rsidR="00DE40F8" w:rsidRDefault="00DE40F8" w:rsidP="00DE40F8">
      <w:pPr>
        <w:rPr>
          <w:rFonts w:eastAsiaTheme="majorEastAsia" w:cstheme="majorBidi"/>
          <w:color w:val="0F4761" w:themeColor="accent1" w:themeShade="BF"/>
          <w:sz w:val="28"/>
          <w:szCs w:val="28"/>
        </w:rPr>
      </w:pPr>
    </w:p>
    <w:p w14:paraId="46223134" w14:textId="77777777" w:rsidR="00DE40F8" w:rsidRDefault="00DE40F8" w:rsidP="00DE40F8">
      <w:pPr>
        <w:rPr>
          <w:rFonts w:eastAsiaTheme="majorEastAsia" w:cstheme="majorBidi"/>
          <w:color w:val="0F4761" w:themeColor="accent1" w:themeShade="BF"/>
          <w:sz w:val="28"/>
          <w:szCs w:val="28"/>
        </w:rPr>
      </w:pPr>
    </w:p>
    <w:p w14:paraId="7AC8DA3E" w14:textId="77777777" w:rsidR="00351440" w:rsidRPr="00351440" w:rsidRDefault="00351440" w:rsidP="00DE40F8">
      <w:pPr>
        <w:pStyle w:val="Heading3"/>
      </w:pPr>
    </w:p>
    <w:p w14:paraId="066977EF" w14:textId="77777777" w:rsidR="00351440" w:rsidRDefault="00351440" w:rsidP="00DE40F8">
      <w:pPr>
        <w:pStyle w:val="Heading3"/>
      </w:pPr>
    </w:p>
    <w:p w14:paraId="0A355AEF" w14:textId="0DB42A86" w:rsidR="00250D1C" w:rsidRDefault="00250D1C">
      <w:pPr>
        <w:rPr>
          <w:rFonts w:eastAsiaTheme="majorEastAsia" w:cstheme="majorBidi"/>
          <w:color w:val="0F4761" w:themeColor="accent1" w:themeShade="BF"/>
          <w:sz w:val="28"/>
          <w:szCs w:val="28"/>
        </w:rPr>
      </w:pPr>
    </w:p>
    <w:sectPr w:rsidR="00250D1C" w:rsidSect="000F0D4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B4A4493"/>
    <w:multiLevelType w:val="hybridMultilevel"/>
    <w:tmpl w:val="D87208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D353E29"/>
    <w:multiLevelType w:val="hybridMultilevel"/>
    <w:tmpl w:val="F64670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FE2F54"/>
    <w:multiLevelType w:val="multilevel"/>
    <w:tmpl w:val="B95EFD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65647657">
    <w:abstractNumId w:val="0"/>
  </w:num>
  <w:num w:numId="2" w16cid:durableId="270671225">
    <w:abstractNumId w:val="2"/>
  </w:num>
  <w:num w:numId="3" w16cid:durableId="145490300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1440"/>
    <w:rsid w:val="000170F1"/>
    <w:rsid w:val="000F0D40"/>
    <w:rsid w:val="0010642B"/>
    <w:rsid w:val="00144B90"/>
    <w:rsid w:val="001D3DA9"/>
    <w:rsid w:val="00250D1C"/>
    <w:rsid w:val="00252BB8"/>
    <w:rsid w:val="00351440"/>
    <w:rsid w:val="003551ED"/>
    <w:rsid w:val="00455878"/>
    <w:rsid w:val="00490816"/>
    <w:rsid w:val="005F4177"/>
    <w:rsid w:val="006367D7"/>
    <w:rsid w:val="00660DA5"/>
    <w:rsid w:val="00694D02"/>
    <w:rsid w:val="006D68AF"/>
    <w:rsid w:val="00766F03"/>
    <w:rsid w:val="007F306C"/>
    <w:rsid w:val="00807CEE"/>
    <w:rsid w:val="00910511"/>
    <w:rsid w:val="00936B91"/>
    <w:rsid w:val="00975895"/>
    <w:rsid w:val="00C46E8F"/>
    <w:rsid w:val="00CB3BF0"/>
    <w:rsid w:val="00DE40F8"/>
    <w:rsid w:val="00E038E7"/>
    <w:rsid w:val="00E452E1"/>
    <w:rsid w:val="00E97FEB"/>
    <w:rsid w:val="00F8683C"/>
    <w:rsid w:val="00FE48D1"/>
    <w:rsid w:val="00FE4E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N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81C9E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NZ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8683C"/>
    <w:pPr>
      <w:spacing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10642B"/>
    <w:pPr>
      <w:keepNext/>
      <w:keepLines/>
      <w:pageBreakBefore/>
      <w:shd w:val="clear" w:color="auto" w:fill="DAE9F7" w:themeFill="text2" w:themeFillTint="1A"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038E7"/>
    <w:pPr>
      <w:keepNext/>
      <w:keepLines/>
      <w:shd w:val="clear" w:color="auto" w:fill="0B769F" w:themeFill="accent4" w:themeFillShade="BF"/>
      <w:spacing w:before="360" w:after="80"/>
      <w:outlineLvl w:val="1"/>
    </w:pPr>
    <w:rPr>
      <w:rFonts w:asciiTheme="majorHAnsi" w:eastAsiaTheme="majorEastAsia" w:hAnsiTheme="majorHAnsi" w:cstheme="majorBidi"/>
      <w:color w:val="FFFFFF" w:themeColor="background1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F0D4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0F0D4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F0D4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F0D40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F0D40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F0D40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F0D40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0642B"/>
    <w:rPr>
      <w:rFonts w:asciiTheme="majorHAnsi" w:eastAsiaTheme="majorEastAsia" w:hAnsiTheme="majorHAnsi" w:cstheme="majorBidi"/>
      <w:color w:val="0F4761" w:themeColor="accent1" w:themeShade="BF"/>
      <w:sz w:val="40"/>
      <w:szCs w:val="40"/>
      <w:shd w:val="clear" w:color="auto" w:fill="DAE9F7" w:themeFill="text2" w:themeFillTint="1A"/>
    </w:rPr>
  </w:style>
  <w:style w:type="character" w:customStyle="1" w:styleId="Heading2Char">
    <w:name w:val="Heading 2 Char"/>
    <w:basedOn w:val="DefaultParagraphFont"/>
    <w:link w:val="Heading2"/>
    <w:uiPriority w:val="9"/>
    <w:rsid w:val="00E038E7"/>
    <w:rPr>
      <w:rFonts w:asciiTheme="majorHAnsi" w:eastAsiaTheme="majorEastAsia" w:hAnsiTheme="majorHAnsi" w:cstheme="majorBidi"/>
      <w:color w:val="FFFFFF" w:themeColor="background1"/>
      <w:sz w:val="32"/>
      <w:szCs w:val="32"/>
      <w:shd w:val="clear" w:color="auto" w:fill="0B769F" w:themeFill="accent4" w:themeFillShade="BF"/>
    </w:rPr>
  </w:style>
  <w:style w:type="character" w:customStyle="1" w:styleId="Heading3Char">
    <w:name w:val="Heading 3 Char"/>
    <w:basedOn w:val="DefaultParagraphFont"/>
    <w:link w:val="Heading3"/>
    <w:uiPriority w:val="9"/>
    <w:rsid w:val="000F0D4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sid w:val="000F0D4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F0D4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F0D4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F0D4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F0D4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F0D4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F0D4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F0D4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F0D40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F0D4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F0D40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F0D4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F0D4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F0D4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F0D4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F0D4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F0D40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0F0D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0F0D40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0F0D40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val="en-AU" w:eastAsia="en-GB"/>
      <w14:ligatures w14:val="none"/>
    </w:rPr>
  </w:style>
  <w:style w:type="character" w:customStyle="1" w:styleId="ui-provider">
    <w:name w:val="ui-provider"/>
    <w:basedOn w:val="DefaultParagraphFont"/>
    <w:rsid w:val="000F0D40"/>
  </w:style>
  <w:style w:type="character" w:styleId="SubtleEmphasis">
    <w:name w:val="Subtle Emphasis"/>
    <w:basedOn w:val="DefaultParagraphFont"/>
    <w:uiPriority w:val="19"/>
    <w:qFormat/>
    <w:rsid w:val="000F0D40"/>
    <w:rPr>
      <w:i/>
      <w:iCs/>
      <w:color w:val="404040" w:themeColor="text1" w:themeTint="BF"/>
    </w:rPr>
  </w:style>
  <w:style w:type="character" w:customStyle="1" w:styleId="normaltextrun">
    <w:name w:val="normaltextrun"/>
    <w:basedOn w:val="DefaultParagraphFont"/>
    <w:rsid w:val="00351440"/>
  </w:style>
  <w:style w:type="character" w:customStyle="1" w:styleId="eop">
    <w:name w:val="eop"/>
    <w:basedOn w:val="DefaultParagraphFont"/>
    <w:rsid w:val="00351440"/>
  </w:style>
  <w:style w:type="paragraph" w:customStyle="1" w:styleId="paragraph">
    <w:name w:val="paragraph"/>
    <w:basedOn w:val="Normal"/>
    <w:rsid w:val="00FE48D1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n-NZ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1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07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9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7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593480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6299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8891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74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898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6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4846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6319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723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2019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2362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7056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3098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7899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1804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5822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1002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20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1809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2293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4262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4037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14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61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808793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8905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1200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2415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9572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4497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1434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96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3292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8465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484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8327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2728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1016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6879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4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9783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4231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5135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728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5270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0142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469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1237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6330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4771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9879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2158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186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8897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5755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9074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0469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3108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8711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102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18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6122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77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265541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1743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098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046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1115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1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2696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159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8766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29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5166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2044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367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7654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8523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9221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8949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6839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7334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4389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320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2325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5617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1338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677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0224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8225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1702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62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8923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241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7189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7025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8032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6380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6400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9822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9424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176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4805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0419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7669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8492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8905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0038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9896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6133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2357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2162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2264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2704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94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080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566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47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550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705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745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20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658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30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179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915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997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533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856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175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129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997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6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1579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887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344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279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82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241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080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803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3534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110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908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018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470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032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236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536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879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711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304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622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24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8137AB-A7C6-4981-AA3D-8C7D503976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T&amp;A template</Template>
  <TotalTime>1</TotalTime>
  <Pages>2</Pages>
  <Words>761</Words>
  <Characters>4339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Chester Whitwell</dc:creator>
  <cp:keywords/>
  <dc:description/>
  <cp:lastModifiedBy>Chester Whitwell</cp:lastModifiedBy>
  <cp:revision>2</cp:revision>
  <dcterms:created xsi:type="dcterms:W3CDTF">2024-05-15T21:27:00Z</dcterms:created>
  <dcterms:modified xsi:type="dcterms:W3CDTF">2024-05-15T21:27:00Z</dcterms:modified>
</cp:coreProperties>
</file>